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F7D42F" w14:textId="77777777" w:rsidR="00A979E1" w:rsidRDefault="001D4800" w:rsidP="001D4800">
      <w:pPr>
        <w:pStyle w:val="Title"/>
        <w:ind w:left="0"/>
      </w:pPr>
      <w:r>
        <w:t>Ju</w:t>
      </w:r>
      <w:r w:rsidR="002B26A7">
        <w:t>l</w:t>
      </w:r>
      <w:r>
        <w:t>y</w:t>
      </w:r>
      <w:r w:rsidR="00F4250B">
        <w:t xml:space="preserve"> </w:t>
      </w:r>
      <w:r w:rsidR="002B26A7">
        <w:t>22</w:t>
      </w:r>
      <w:r w:rsidR="00F4250B">
        <w:t>, 202</w:t>
      </w:r>
      <w:r w:rsidR="002B26A7">
        <w:t>3</w:t>
      </w:r>
      <w:sdt>
        <w:sdtPr>
          <w:alias w:val="Vertical line seperator:"/>
          <w:tag w:val="Vertical line seperator:"/>
          <w:id w:val="1874568466"/>
          <w:placeholder>
            <w:docPart w:val="F8D52FD47321492185E6CD0C21DE0C90"/>
          </w:placeholder>
          <w:temporary/>
          <w:showingPlcHdr/>
        </w:sdtPr>
        <w:sdtEndPr/>
        <w:sdtContent>
          <w:r w:rsidR="00A979E1">
            <w:t>|</w:t>
          </w:r>
        </w:sdtContent>
      </w:sdt>
      <w:sdt>
        <w:sdtPr>
          <w:rPr>
            <w:rStyle w:val="SubtleReference"/>
          </w:rPr>
          <w:alias w:val="Minutes:"/>
          <w:tag w:val="Minutes:"/>
          <w:id w:val="324875599"/>
          <w:placeholder>
            <w:docPart w:val="7C875AE6EAC842E2A8A286D14CE9342B"/>
          </w:placeholder>
          <w:temporary/>
          <w:showingPlcHdr/>
        </w:sdtPr>
        <w:sdtEndPr>
          <w:rPr>
            <w:rStyle w:val="DefaultParagraphFont"/>
            <w:caps w:val="0"/>
          </w:rPr>
        </w:sdtEndPr>
        <w:sdtContent>
          <w:r w:rsidR="00CB50F2" w:rsidRPr="00CB50F2">
            <w:rPr>
              <w:rStyle w:val="SubtleReference"/>
            </w:rPr>
            <w:t>Minutes</w:t>
          </w:r>
        </w:sdtContent>
      </w:sdt>
    </w:p>
    <w:p w14:paraId="2393E7DE" w14:textId="77777777" w:rsidR="00A979E1" w:rsidRDefault="004C499E" w:rsidP="00A979E1">
      <w:pPr>
        <w:pStyle w:val="Heading2"/>
      </w:pPr>
      <w:sdt>
        <w:sdtPr>
          <w:alias w:val="Meeting date and time:"/>
          <w:tag w:val="Meeting date and time:"/>
          <w:id w:val="712006246"/>
          <w:placeholder>
            <w:docPart w:val="E12B5172432A4384BE5AE43E36D2BFF6"/>
          </w:placeholder>
          <w:temporary/>
          <w:showingPlcHdr/>
        </w:sdtPr>
        <w:sdtEndPr/>
        <w:sdtContent>
          <w:r w:rsidR="00A979E1">
            <w:t>Meeting date | time</w:t>
          </w:r>
        </w:sdtContent>
      </w:sdt>
      <w:r w:rsidR="00A979E1">
        <w:t xml:space="preserve"> </w:t>
      </w:r>
      <w:r w:rsidR="001D4800">
        <w:rPr>
          <w:rStyle w:val="SubtleEmphasis"/>
          <w:i w:val="0"/>
        </w:rPr>
        <w:t>Ju</w:t>
      </w:r>
      <w:r w:rsidR="000B2CE5">
        <w:rPr>
          <w:rStyle w:val="SubtleEmphasis"/>
          <w:i w:val="0"/>
        </w:rPr>
        <w:t>l</w:t>
      </w:r>
      <w:r w:rsidR="001D4800">
        <w:rPr>
          <w:rStyle w:val="SubtleEmphasis"/>
          <w:i w:val="0"/>
        </w:rPr>
        <w:t>y</w:t>
      </w:r>
      <w:r w:rsidR="005E481F">
        <w:rPr>
          <w:rStyle w:val="SubtleEmphasis"/>
          <w:i w:val="0"/>
        </w:rPr>
        <w:t xml:space="preserve"> </w:t>
      </w:r>
      <w:r w:rsidR="000B2CE5">
        <w:rPr>
          <w:rStyle w:val="SubtleEmphasis"/>
          <w:i w:val="0"/>
        </w:rPr>
        <w:t>22, 2023</w:t>
      </w:r>
      <w:r w:rsidR="00A979E1" w:rsidRPr="003665F5">
        <w:rPr>
          <w:rStyle w:val="SubtleEmphasis"/>
        </w:rPr>
        <w:t xml:space="preserve"> | </w:t>
      </w:r>
      <w:r w:rsidR="001D4800">
        <w:rPr>
          <w:rStyle w:val="SubtleEmphasis"/>
          <w:i w:val="0"/>
        </w:rPr>
        <w:t>1:</w:t>
      </w:r>
      <w:r w:rsidR="0004346E">
        <w:rPr>
          <w:rStyle w:val="SubtleEmphasis"/>
          <w:i w:val="0"/>
        </w:rPr>
        <w:t>06</w:t>
      </w:r>
      <w:r w:rsidR="001D4800">
        <w:rPr>
          <w:rStyle w:val="SubtleEmphasis"/>
          <w:i w:val="0"/>
        </w:rPr>
        <w:t xml:space="preserve"> </w:t>
      </w:r>
      <w:r w:rsidR="005E481F" w:rsidRPr="005E481F">
        <w:rPr>
          <w:rStyle w:val="SubtleEmphasis"/>
          <w:i w:val="0"/>
        </w:rPr>
        <w:t>pm</w:t>
      </w:r>
      <w:r w:rsidR="005E481F">
        <w:rPr>
          <w:rStyle w:val="SubtleEmphasis"/>
          <w:i w:val="0"/>
        </w:rPr>
        <w:t xml:space="preserve"> CT</w:t>
      </w:r>
      <w:r w:rsidR="00A979E1">
        <w:t xml:space="preserve"> | </w:t>
      </w:r>
      <w:sdt>
        <w:sdtPr>
          <w:alias w:val="Meeting location:"/>
          <w:tag w:val="Meeting location:"/>
          <w:id w:val="1910582416"/>
          <w:placeholder>
            <w:docPart w:val="0CEEEF509A1D4553AE3CC9DE272DE453"/>
          </w:placeholder>
          <w:temporary/>
          <w:showingPlcHdr/>
        </w:sdtPr>
        <w:sdtEndPr/>
        <w:sdtContent>
          <w:r w:rsidR="00A979E1">
            <w:t>Meeting location</w:t>
          </w:r>
        </w:sdtContent>
      </w:sdt>
      <w:r w:rsidR="00A979E1">
        <w:t xml:space="preserve"> </w:t>
      </w:r>
      <w:sdt>
        <w:sdtPr>
          <w:rPr>
            <w:rStyle w:val="SubtleEmphasis"/>
          </w:rPr>
          <w:alias w:val="Enter location:"/>
          <w:tag w:val="Enter location:"/>
          <w:id w:val="465398058"/>
          <w:placeholder>
            <w:docPart w:val="3EB3DD0A296F48F29D126A88F4B54D53"/>
          </w:placeholder>
        </w:sdtPr>
        <w:sdtEndPr>
          <w:rPr>
            <w:rStyle w:val="DefaultParagraphFont"/>
            <w:i w:val="0"/>
            <w:iCs w:val="0"/>
            <w:color w:val="9F2936" w:themeColor="accent2"/>
          </w:rPr>
        </w:sdtEndPr>
        <w:sdtContent>
          <w:r w:rsidR="000B2CE5">
            <w:rPr>
              <w:rStyle w:val="SubtleEmphasis"/>
            </w:rPr>
            <w:t>Scotlandville Lib</w:t>
          </w:r>
          <w:r w:rsidR="001D4800">
            <w:rPr>
              <w:rStyle w:val="SubtleEmphasis"/>
            </w:rPr>
            <w:t xml:space="preserve">rary </w:t>
          </w:r>
          <w:r w:rsidR="001D4800">
            <w:rPr>
              <w:rStyle w:val="SubtleEmphasis"/>
            </w:rPr>
            <w:tab/>
          </w:r>
          <w:r w:rsidR="001D4800">
            <w:rPr>
              <w:rStyle w:val="SubtleEmphasis"/>
            </w:rPr>
            <w:tab/>
          </w:r>
          <w:r w:rsidR="001D4800">
            <w:rPr>
              <w:rStyle w:val="SubtleEmphasis"/>
            </w:rPr>
            <w:tab/>
          </w:r>
          <w:r w:rsidR="001D4800">
            <w:rPr>
              <w:rStyle w:val="SubtleEmphasis"/>
            </w:rPr>
            <w:tab/>
          </w:r>
          <w:r w:rsidR="001D4800">
            <w:rPr>
              <w:rStyle w:val="SubtleEmphasis"/>
            </w:rPr>
            <w:tab/>
          </w:r>
          <w:r w:rsidR="001D4800">
            <w:rPr>
              <w:rStyle w:val="SubtleEmphasis"/>
            </w:rPr>
            <w:tab/>
          </w:r>
          <w:r w:rsidR="001D4800">
            <w:rPr>
              <w:rStyle w:val="SubtleEmphasis"/>
            </w:rPr>
            <w:tab/>
          </w:r>
          <w:r w:rsidR="001D4800">
            <w:rPr>
              <w:rStyle w:val="SubtleEmphasis"/>
            </w:rPr>
            <w:tab/>
          </w:r>
          <w:r w:rsidR="001D4800">
            <w:rPr>
              <w:rStyle w:val="SubtleEmphasis"/>
            </w:rPr>
            <w:tab/>
          </w:r>
          <w:r w:rsidR="001D4800">
            <w:rPr>
              <w:rStyle w:val="SubtleEmphasis"/>
            </w:rPr>
            <w:tab/>
          </w:r>
          <w:r w:rsidR="001D4800">
            <w:rPr>
              <w:rStyle w:val="SubtleEmphasis"/>
            </w:rPr>
            <w:tab/>
          </w:r>
          <w:r w:rsidR="001D4800">
            <w:rPr>
              <w:rStyle w:val="SubtleEmphasis"/>
            </w:rPr>
            <w:tab/>
            <w:t xml:space="preserve">   </w:t>
          </w:r>
          <w:r w:rsidR="00B768E2">
            <w:rPr>
              <w:rStyle w:val="SubtleEmphasis"/>
            </w:rPr>
            <w:t xml:space="preserve">and via </w:t>
          </w:r>
          <w:r w:rsidR="000B2CE5">
            <w:rPr>
              <w:rStyle w:val="SubtleEmphasis"/>
            </w:rPr>
            <w:t>Zoom</w:t>
          </w:r>
        </w:sdtContent>
      </w:sdt>
    </w:p>
    <w:tbl>
      <w:tblPr>
        <w:tblW w:w="4956" w:type="pct"/>
        <w:tblLayout w:type="fixed"/>
        <w:tblCellMar>
          <w:left w:w="0" w:type="dxa"/>
          <w:right w:w="0" w:type="dxa"/>
        </w:tblCellMar>
        <w:tblLook w:val="04A0" w:firstRow="1" w:lastRow="0" w:firstColumn="1" w:lastColumn="0" w:noHBand="0" w:noVBand="1"/>
        <w:tblDescription w:val="Meeting information layout table"/>
      </w:tblPr>
      <w:tblGrid>
        <w:gridCol w:w="5394"/>
        <w:gridCol w:w="1441"/>
        <w:gridCol w:w="3870"/>
      </w:tblGrid>
      <w:tr w:rsidR="00944B19" w14:paraId="3DE1DC63" w14:textId="77777777" w:rsidTr="00944B19">
        <w:tc>
          <w:tcPr>
            <w:tcW w:w="5396" w:type="dxa"/>
          </w:tcPr>
          <w:tbl>
            <w:tblPr>
              <w:tblW w:w="5384" w:type="dxa"/>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5"/>
              <w:gridCol w:w="2979"/>
            </w:tblGrid>
            <w:tr w:rsidR="00944B19" w14:paraId="58B93568" w14:textId="77777777" w:rsidTr="005805AF">
              <w:tc>
                <w:tcPr>
                  <w:tcW w:w="2405" w:type="dxa"/>
                  <w:tcBorders>
                    <w:left w:val="nil"/>
                  </w:tcBorders>
                </w:tcPr>
                <w:p w14:paraId="7C32EC7D" w14:textId="77777777" w:rsidR="00944B19" w:rsidRPr="00A979E1" w:rsidRDefault="004C499E" w:rsidP="00A979E1">
                  <w:pPr>
                    <w:pStyle w:val="Heading3"/>
                  </w:pPr>
                  <w:sdt>
                    <w:sdtPr>
                      <w:alias w:val="Meeting called by:"/>
                      <w:tag w:val="Meeting called by:"/>
                      <w:id w:val="1112008097"/>
                      <w:placeholder>
                        <w:docPart w:val="25CE90EA5B2341D79F149CA418E00E09"/>
                      </w:placeholder>
                      <w:temporary/>
                      <w:showingPlcHdr/>
                    </w:sdtPr>
                    <w:sdtEndPr/>
                    <w:sdtContent>
                      <w:r w:rsidR="00944B19" w:rsidRPr="00A979E1">
                        <w:t>Meeting called by</w:t>
                      </w:r>
                    </w:sdtContent>
                  </w:sdt>
                </w:p>
              </w:tc>
              <w:tc>
                <w:tcPr>
                  <w:tcW w:w="2979" w:type="dxa"/>
                  <w:tcBorders>
                    <w:right w:val="single" w:sz="8" w:space="0" w:color="F07F09" w:themeColor="accent1"/>
                  </w:tcBorders>
                </w:tcPr>
                <w:p w14:paraId="48A76422" w14:textId="77777777" w:rsidR="00944B19" w:rsidRDefault="000B2CE5" w:rsidP="0004346E">
                  <w:pPr>
                    <w:spacing w:after="0"/>
                  </w:pPr>
                  <w:r>
                    <w:t xml:space="preserve">Angela White @ </w:t>
                  </w:r>
                  <w:r w:rsidR="0004346E">
                    <w:t>1:06</w:t>
                  </w:r>
                  <w:r w:rsidR="00944B19">
                    <w:t xml:space="preserve"> pm</w:t>
                  </w:r>
                </w:p>
              </w:tc>
            </w:tr>
            <w:tr w:rsidR="00944B19" w14:paraId="143EB524" w14:textId="77777777" w:rsidTr="005805AF">
              <w:tc>
                <w:tcPr>
                  <w:tcW w:w="2405" w:type="dxa"/>
                  <w:tcBorders>
                    <w:left w:val="nil"/>
                  </w:tcBorders>
                </w:tcPr>
                <w:p w14:paraId="5442B471" w14:textId="77777777" w:rsidR="00944B19" w:rsidRPr="00A979E1" w:rsidRDefault="004C499E" w:rsidP="00A979E1">
                  <w:pPr>
                    <w:pStyle w:val="Heading3"/>
                  </w:pPr>
                  <w:sdt>
                    <w:sdtPr>
                      <w:alias w:val="Type of meeting:"/>
                      <w:tag w:val="Type of meeting:"/>
                      <w:id w:val="1356456911"/>
                      <w:placeholder>
                        <w:docPart w:val="CD0C05C9BC68479EA595837D372BBB32"/>
                      </w:placeholder>
                      <w:temporary/>
                      <w:showingPlcHdr/>
                    </w:sdtPr>
                    <w:sdtEndPr/>
                    <w:sdtContent>
                      <w:r w:rsidR="00944B19" w:rsidRPr="00A979E1">
                        <w:t>Type of meeting</w:t>
                      </w:r>
                    </w:sdtContent>
                  </w:sdt>
                </w:p>
              </w:tc>
              <w:tc>
                <w:tcPr>
                  <w:tcW w:w="2979" w:type="dxa"/>
                  <w:tcBorders>
                    <w:right w:val="single" w:sz="8" w:space="0" w:color="F07F09" w:themeColor="accent1"/>
                  </w:tcBorders>
                </w:tcPr>
                <w:p w14:paraId="1E112ED7" w14:textId="77777777" w:rsidR="00944B19" w:rsidRDefault="007A1A9C" w:rsidP="00C674EF">
                  <w:pPr>
                    <w:spacing w:after="0"/>
                  </w:pPr>
                  <w:r>
                    <w:t xml:space="preserve">Regular </w:t>
                  </w:r>
                  <w:r w:rsidR="00944B19">
                    <w:t>Bi-Monthly Meeting</w:t>
                  </w:r>
                  <w:r w:rsidR="0004346E">
                    <w:t xml:space="preserve"> / </w:t>
                  </w:r>
                </w:p>
              </w:tc>
            </w:tr>
            <w:tr w:rsidR="00944B19" w14:paraId="303F906F" w14:textId="77777777" w:rsidTr="005805AF">
              <w:tc>
                <w:tcPr>
                  <w:tcW w:w="2405" w:type="dxa"/>
                  <w:tcBorders>
                    <w:left w:val="nil"/>
                  </w:tcBorders>
                </w:tcPr>
                <w:p w14:paraId="44B7E10C" w14:textId="77777777" w:rsidR="00944B19" w:rsidRPr="00A979E1" w:rsidRDefault="007A1A9C" w:rsidP="007A1A9C">
                  <w:pPr>
                    <w:pStyle w:val="Heading3"/>
                  </w:pPr>
                  <w:r>
                    <w:t>Presiding Officer</w:t>
                  </w:r>
                </w:p>
              </w:tc>
              <w:tc>
                <w:tcPr>
                  <w:tcW w:w="2979" w:type="dxa"/>
                  <w:tcBorders>
                    <w:right w:val="single" w:sz="8" w:space="0" w:color="F07F09" w:themeColor="accent1"/>
                  </w:tcBorders>
                </w:tcPr>
                <w:p w14:paraId="5D416153" w14:textId="77777777" w:rsidR="00944B19" w:rsidRDefault="00944B19" w:rsidP="00C674EF">
                  <w:pPr>
                    <w:spacing w:after="0"/>
                  </w:pPr>
                  <w:r>
                    <w:t>Angela White</w:t>
                  </w:r>
                </w:p>
              </w:tc>
            </w:tr>
            <w:tr w:rsidR="00944B19" w14:paraId="33CAC81C" w14:textId="77777777" w:rsidTr="005805AF">
              <w:tc>
                <w:tcPr>
                  <w:tcW w:w="2405" w:type="dxa"/>
                  <w:tcBorders>
                    <w:left w:val="nil"/>
                  </w:tcBorders>
                </w:tcPr>
                <w:p w14:paraId="1194BFA7" w14:textId="77777777" w:rsidR="00944B19" w:rsidRPr="00A979E1" w:rsidRDefault="007A1A9C" w:rsidP="007A1A9C">
                  <w:pPr>
                    <w:pStyle w:val="Heading3"/>
                  </w:pPr>
                  <w:r>
                    <w:t>Secretary</w:t>
                  </w:r>
                </w:p>
              </w:tc>
              <w:tc>
                <w:tcPr>
                  <w:tcW w:w="2979" w:type="dxa"/>
                  <w:tcBorders>
                    <w:right w:val="single" w:sz="8" w:space="0" w:color="F07F09" w:themeColor="accent1"/>
                  </w:tcBorders>
                </w:tcPr>
                <w:p w14:paraId="12892E88" w14:textId="77777777" w:rsidR="00944B19" w:rsidRDefault="00944B19" w:rsidP="00C674EF">
                  <w:pPr>
                    <w:spacing w:after="0"/>
                  </w:pPr>
                  <w:r>
                    <w:t>Marquetta Cheeks</w:t>
                  </w:r>
                </w:p>
              </w:tc>
            </w:tr>
            <w:tr w:rsidR="00944B19" w14:paraId="1DE22A84" w14:textId="77777777" w:rsidTr="005805AF">
              <w:sdt>
                <w:sdtPr>
                  <w:alias w:val="Timekeeper:"/>
                  <w:tag w:val="Timekeeper:"/>
                  <w:id w:val="2113625791"/>
                  <w:placeholder>
                    <w:docPart w:val="528B4FAFD91248AE90C51F40CA84B2E5"/>
                  </w:placeholder>
                  <w:temporary/>
                  <w:showingPlcHdr/>
                </w:sdtPr>
                <w:sdtEndPr/>
                <w:sdtContent>
                  <w:tc>
                    <w:tcPr>
                      <w:tcW w:w="2405" w:type="dxa"/>
                      <w:tcBorders>
                        <w:left w:val="nil"/>
                      </w:tcBorders>
                    </w:tcPr>
                    <w:p w14:paraId="056BB690" w14:textId="77777777" w:rsidR="00944B19" w:rsidRPr="00A979E1" w:rsidRDefault="00944B19" w:rsidP="00A979E1">
                      <w:pPr>
                        <w:pStyle w:val="Heading3"/>
                      </w:pPr>
                      <w:r w:rsidRPr="00A979E1">
                        <w:t>Timekeeper</w:t>
                      </w:r>
                    </w:p>
                  </w:tc>
                </w:sdtContent>
              </w:sdt>
              <w:tc>
                <w:tcPr>
                  <w:tcW w:w="2979" w:type="dxa"/>
                  <w:tcBorders>
                    <w:right w:val="single" w:sz="8" w:space="0" w:color="F07F09" w:themeColor="accent1"/>
                  </w:tcBorders>
                </w:tcPr>
                <w:p w14:paraId="1047645E" w14:textId="77777777" w:rsidR="00944B19" w:rsidRDefault="00944B19" w:rsidP="00C674EF">
                  <w:pPr>
                    <w:spacing w:after="0"/>
                  </w:pPr>
                  <w:r>
                    <w:t>NA</w:t>
                  </w:r>
                </w:p>
              </w:tc>
            </w:tr>
            <w:tr w:rsidR="005805AF" w14:paraId="34E2B29A" w14:textId="77777777" w:rsidTr="005805AF">
              <w:tc>
                <w:tcPr>
                  <w:tcW w:w="2405" w:type="dxa"/>
                  <w:tcBorders>
                    <w:left w:val="nil"/>
                  </w:tcBorders>
                </w:tcPr>
                <w:p w14:paraId="0885BE8E" w14:textId="77777777" w:rsidR="005805AF" w:rsidRDefault="005805AF" w:rsidP="00A979E1">
                  <w:pPr>
                    <w:pStyle w:val="Heading3"/>
                  </w:pPr>
                  <w:r>
                    <w:t>Prior Meeting Minutes Status</w:t>
                  </w:r>
                </w:p>
              </w:tc>
              <w:tc>
                <w:tcPr>
                  <w:tcW w:w="2979" w:type="dxa"/>
                  <w:tcBorders>
                    <w:right w:val="single" w:sz="8" w:space="0" w:color="F07F09" w:themeColor="accent1"/>
                  </w:tcBorders>
                </w:tcPr>
                <w:p w14:paraId="0DEC14B2" w14:textId="77777777" w:rsidR="005805AF" w:rsidRDefault="005805AF" w:rsidP="00C674EF">
                  <w:pPr>
                    <w:spacing w:after="0"/>
                  </w:pPr>
                  <w:r>
                    <w:t>Approved</w:t>
                  </w:r>
                </w:p>
              </w:tc>
            </w:tr>
          </w:tbl>
          <w:p w14:paraId="77EA91C9" w14:textId="77777777" w:rsidR="00944B19" w:rsidRDefault="00944B19" w:rsidP="008D560E">
            <w:pPr>
              <w:spacing w:after="0"/>
            </w:pPr>
          </w:p>
        </w:tc>
        <w:tc>
          <w:tcPr>
            <w:tcW w:w="1442" w:type="dxa"/>
          </w:tcPr>
          <w:p w14:paraId="7CE7D609" w14:textId="77777777" w:rsidR="00944B19" w:rsidRDefault="00944B19" w:rsidP="00944B19">
            <w:pPr>
              <w:spacing w:after="0"/>
              <w:ind w:left="1410" w:hanging="1350"/>
            </w:pPr>
            <w:r>
              <w:rPr>
                <w:rFonts w:asciiTheme="majorHAnsi" w:eastAsiaTheme="majorEastAsia" w:hAnsiTheme="majorHAnsi" w:cstheme="majorBidi"/>
                <w:color w:val="B35E06" w:themeColor="accent1" w:themeShade="BF"/>
                <w:spacing w:val="0"/>
                <w:szCs w:val="24"/>
              </w:rPr>
              <w:t>Participants</w:t>
            </w:r>
            <w:r>
              <w:t xml:space="preserve"> </w:t>
            </w:r>
          </w:p>
          <w:p w14:paraId="650B0796" w14:textId="77777777" w:rsidR="00944B19" w:rsidRDefault="00944B19" w:rsidP="00944B19">
            <w:pPr>
              <w:spacing w:after="0"/>
              <w:ind w:left="90" w:right="531"/>
            </w:pPr>
            <w:r>
              <w:t xml:space="preserve"> </w:t>
            </w:r>
          </w:p>
          <w:p w14:paraId="732EEA1E" w14:textId="77777777" w:rsidR="00944B19" w:rsidRDefault="00944B19" w:rsidP="00C674EF">
            <w:pPr>
              <w:spacing w:after="0"/>
            </w:pPr>
          </w:p>
        </w:tc>
        <w:tc>
          <w:tcPr>
            <w:tcW w:w="3872" w:type="dxa"/>
          </w:tcPr>
          <w:p w14:paraId="69D87EED" w14:textId="77777777" w:rsidR="00F4250B" w:rsidRDefault="00F4250B" w:rsidP="00185354">
            <w:pPr>
              <w:spacing w:before="0" w:after="0"/>
              <w:ind w:left="86"/>
              <w:rPr>
                <w:rFonts w:asciiTheme="majorHAnsi" w:eastAsiaTheme="majorEastAsia" w:hAnsiTheme="majorHAnsi" w:cstheme="majorBidi"/>
                <w:spacing w:val="0"/>
                <w:szCs w:val="24"/>
              </w:rPr>
            </w:pPr>
            <w:r>
              <w:rPr>
                <w:rFonts w:asciiTheme="majorHAnsi" w:eastAsiaTheme="majorEastAsia" w:hAnsiTheme="majorHAnsi" w:cstheme="majorBidi"/>
                <w:spacing w:val="0"/>
                <w:szCs w:val="24"/>
              </w:rPr>
              <w:t>W</w:t>
            </w:r>
            <w:r w:rsidR="00080A9B">
              <w:rPr>
                <w:rFonts w:asciiTheme="majorHAnsi" w:eastAsiaTheme="majorEastAsia" w:hAnsiTheme="majorHAnsi" w:cstheme="majorBidi"/>
                <w:spacing w:val="0"/>
                <w:szCs w:val="24"/>
              </w:rPr>
              <w:t>i</w:t>
            </w:r>
            <w:r>
              <w:rPr>
                <w:rFonts w:asciiTheme="majorHAnsi" w:eastAsiaTheme="majorEastAsia" w:hAnsiTheme="majorHAnsi" w:cstheme="majorBidi"/>
                <w:spacing w:val="0"/>
                <w:szCs w:val="24"/>
              </w:rPr>
              <w:t>lliam Augustine</w:t>
            </w:r>
          </w:p>
          <w:p w14:paraId="32DD0458" w14:textId="63FC7185" w:rsidR="009C5F17" w:rsidRDefault="009C5F17" w:rsidP="00185354">
            <w:pPr>
              <w:spacing w:before="0" w:after="0"/>
              <w:ind w:left="86"/>
              <w:rPr>
                <w:rFonts w:asciiTheme="majorHAnsi" w:eastAsiaTheme="majorEastAsia" w:hAnsiTheme="majorHAnsi" w:cstheme="majorBidi"/>
                <w:spacing w:val="0"/>
                <w:szCs w:val="24"/>
              </w:rPr>
            </w:pPr>
            <w:r>
              <w:rPr>
                <w:rFonts w:asciiTheme="majorHAnsi" w:eastAsiaTheme="majorEastAsia" w:hAnsiTheme="majorHAnsi" w:cstheme="majorBidi"/>
                <w:spacing w:val="0"/>
                <w:szCs w:val="24"/>
              </w:rPr>
              <w:t>Calvin Brown</w:t>
            </w:r>
          </w:p>
          <w:p w14:paraId="318A3805" w14:textId="77777777" w:rsidR="00F4250B" w:rsidRDefault="00F4250B" w:rsidP="00185354">
            <w:pPr>
              <w:spacing w:before="0" w:after="0"/>
              <w:ind w:left="86"/>
              <w:rPr>
                <w:rFonts w:asciiTheme="majorHAnsi" w:eastAsiaTheme="majorEastAsia" w:hAnsiTheme="majorHAnsi" w:cstheme="majorBidi"/>
                <w:spacing w:val="0"/>
                <w:szCs w:val="24"/>
              </w:rPr>
            </w:pPr>
            <w:r>
              <w:rPr>
                <w:rFonts w:asciiTheme="majorHAnsi" w:eastAsiaTheme="majorEastAsia" w:hAnsiTheme="majorHAnsi" w:cstheme="majorBidi"/>
                <w:spacing w:val="0"/>
                <w:szCs w:val="24"/>
              </w:rPr>
              <w:t>Marquetta Cheeks</w:t>
            </w:r>
          </w:p>
          <w:p w14:paraId="2999CF03" w14:textId="77777777" w:rsidR="00185354" w:rsidRDefault="00185354" w:rsidP="00185354">
            <w:pPr>
              <w:spacing w:before="0" w:after="0"/>
              <w:ind w:left="86"/>
              <w:rPr>
                <w:rFonts w:asciiTheme="majorHAnsi" w:eastAsiaTheme="majorEastAsia" w:hAnsiTheme="majorHAnsi" w:cstheme="majorBidi"/>
                <w:spacing w:val="0"/>
                <w:szCs w:val="24"/>
              </w:rPr>
            </w:pPr>
            <w:r>
              <w:rPr>
                <w:rFonts w:asciiTheme="majorHAnsi" w:eastAsiaTheme="majorEastAsia" w:hAnsiTheme="majorHAnsi" w:cstheme="majorBidi"/>
                <w:spacing w:val="0"/>
                <w:szCs w:val="24"/>
              </w:rPr>
              <w:t>Tim Damon</w:t>
            </w:r>
          </w:p>
          <w:p w14:paraId="275825CC" w14:textId="7BAED00F" w:rsidR="006D0F84" w:rsidRDefault="006D0F84" w:rsidP="00185354">
            <w:pPr>
              <w:spacing w:before="0" w:after="0"/>
              <w:ind w:left="86"/>
              <w:rPr>
                <w:rFonts w:asciiTheme="majorHAnsi" w:eastAsiaTheme="majorEastAsia" w:hAnsiTheme="majorHAnsi" w:cstheme="majorBidi"/>
                <w:spacing w:val="0"/>
                <w:szCs w:val="24"/>
              </w:rPr>
            </w:pPr>
            <w:r>
              <w:rPr>
                <w:rFonts w:asciiTheme="majorHAnsi" w:eastAsiaTheme="majorEastAsia" w:hAnsiTheme="majorHAnsi" w:cstheme="majorBidi"/>
                <w:spacing w:val="0"/>
                <w:szCs w:val="24"/>
              </w:rPr>
              <w:t>Cheryl Hall</w:t>
            </w:r>
          </w:p>
          <w:p w14:paraId="0CA765A2" w14:textId="77777777" w:rsidR="00185354" w:rsidRDefault="00185354" w:rsidP="00185354">
            <w:pPr>
              <w:spacing w:before="0" w:after="0"/>
              <w:ind w:left="86"/>
              <w:rPr>
                <w:rFonts w:asciiTheme="majorHAnsi" w:eastAsiaTheme="majorEastAsia" w:hAnsiTheme="majorHAnsi" w:cstheme="majorBidi"/>
                <w:spacing w:val="0"/>
                <w:szCs w:val="24"/>
              </w:rPr>
            </w:pPr>
            <w:r>
              <w:rPr>
                <w:rFonts w:asciiTheme="majorHAnsi" w:eastAsiaTheme="majorEastAsia" w:hAnsiTheme="majorHAnsi" w:cstheme="majorBidi"/>
                <w:spacing w:val="0"/>
                <w:szCs w:val="24"/>
              </w:rPr>
              <w:t>Betty Kiper</w:t>
            </w:r>
          </w:p>
          <w:p w14:paraId="0CF2AC88" w14:textId="2047F05A" w:rsidR="00F4250B" w:rsidRDefault="006D0F84" w:rsidP="00185354">
            <w:pPr>
              <w:spacing w:before="0" w:after="0"/>
              <w:ind w:left="86"/>
              <w:rPr>
                <w:rFonts w:asciiTheme="majorHAnsi" w:eastAsiaTheme="majorEastAsia" w:hAnsiTheme="majorHAnsi" w:cstheme="majorBidi"/>
                <w:spacing w:val="0"/>
                <w:szCs w:val="24"/>
              </w:rPr>
            </w:pPr>
            <w:r>
              <w:rPr>
                <w:rFonts w:asciiTheme="majorHAnsi" w:eastAsiaTheme="majorEastAsia" w:hAnsiTheme="majorHAnsi" w:cstheme="majorBidi"/>
                <w:spacing w:val="0"/>
                <w:szCs w:val="24"/>
              </w:rPr>
              <w:t>Rhea Kiper</w:t>
            </w:r>
          </w:p>
          <w:p w14:paraId="54D1851E" w14:textId="02DC78C0" w:rsidR="00185354" w:rsidRDefault="006D0F84" w:rsidP="00185354">
            <w:pPr>
              <w:spacing w:before="0" w:after="0"/>
              <w:ind w:left="86"/>
              <w:rPr>
                <w:rFonts w:asciiTheme="majorHAnsi" w:eastAsiaTheme="majorEastAsia" w:hAnsiTheme="majorHAnsi" w:cstheme="majorBidi"/>
                <w:spacing w:val="0"/>
                <w:szCs w:val="24"/>
              </w:rPr>
            </w:pPr>
            <w:r>
              <w:rPr>
                <w:rFonts w:asciiTheme="majorHAnsi" w:eastAsiaTheme="majorEastAsia" w:hAnsiTheme="majorHAnsi" w:cstheme="majorBidi"/>
                <w:spacing w:val="0"/>
                <w:szCs w:val="24"/>
              </w:rPr>
              <w:t>Clifton P.</w:t>
            </w:r>
            <w:r w:rsidR="00185354">
              <w:rPr>
                <w:rFonts w:asciiTheme="majorHAnsi" w:eastAsiaTheme="majorEastAsia" w:hAnsiTheme="majorHAnsi" w:cstheme="majorBidi"/>
                <w:spacing w:val="0"/>
                <w:szCs w:val="24"/>
              </w:rPr>
              <w:t xml:space="preserve"> Levy</w:t>
            </w:r>
          </w:p>
          <w:p w14:paraId="04ECB415" w14:textId="77777777" w:rsidR="00185354" w:rsidRDefault="0004346E" w:rsidP="00185354">
            <w:pPr>
              <w:spacing w:before="0" w:after="0"/>
              <w:ind w:left="86"/>
              <w:rPr>
                <w:rFonts w:asciiTheme="majorHAnsi" w:eastAsiaTheme="majorEastAsia" w:hAnsiTheme="majorHAnsi" w:cstheme="majorBidi"/>
                <w:spacing w:val="0"/>
                <w:szCs w:val="24"/>
              </w:rPr>
            </w:pPr>
            <w:r>
              <w:rPr>
                <w:rFonts w:asciiTheme="majorHAnsi" w:eastAsiaTheme="majorEastAsia" w:hAnsiTheme="majorHAnsi" w:cstheme="majorBidi"/>
                <w:spacing w:val="0"/>
                <w:szCs w:val="24"/>
              </w:rPr>
              <w:t xml:space="preserve">Barbara </w:t>
            </w:r>
            <w:r w:rsidR="00185354">
              <w:rPr>
                <w:rFonts w:asciiTheme="majorHAnsi" w:eastAsiaTheme="majorEastAsia" w:hAnsiTheme="majorHAnsi" w:cstheme="majorBidi"/>
                <w:spacing w:val="0"/>
                <w:szCs w:val="24"/>
              </w:rPr>
              <w:t>Mills</w:t>
            </w:r>
          </w:p>
          <w:p w14:paraId="07C5377D" w14:textId="7FA1B727" w:rsidR="00185354" w:rsidRDefault="006D0F84" w:rsidP="00185354">
            <w:pPr>
              <w:tabs>
                <w:tab w:val="center" w:pos="1978"/>
              </w:tabs>
              <w:spacing w:before="0" w:after="0"/>
              <w:ind w:left="86"/>
              <w:rPr>
                <w:rFonts w:asciiTheme="majorHAnsi" w:eastAsiaTheme="majorEastAsia" w:hAnsiTheme="majorHAnsi" w:cstheme="majorBidi"/>
                <w:spacing w:val="0"/>
                <w:szCs w:val="24"/>
              </w:rPr>
            </w:pPr>
            <w:r>
              <w:rPr>
                <w:rFonts w:asciiTheme="majorHAnsi" w:eastAsiaTheme="majorEastAsia" w:hAnsiTheme="majorHAnsi" w:cstheme="majorBidi"/>
                <w:spacing w:val="0"/>
                <w:szCs w:val="24"/>
              </w:rPr>
              <w:t xml:space="preserve">Dr </w:t>
            </w:r>
            <w:r w:rsidR="00185354">
              <w:rPr>
                <w:rFonts w:asciiTheme="majorHAnsi" w:eastAsiaTheme="majorEastAsia" w:hAnsiTheme="majorHAnsi" w:cstheme="majorBidi"/>
                <w:spacing w:val="0"/>
                <w:szCs w:val="24"/>
              </w:rPr>
              <w:t>Joyce Polk</w:t>
            </w:r>
          </w:p>
          <w:p w14:paraId="33EE702E" w14:textId="77777777" w:rsidR="00185354" w:rsidRDefault="0004346E" w:rsidP="00185354">
            <w:pPr>
              <w:tabs>
                <w:tab w:val="center" w:pos="1978"/>
              </w:tabs>
              <w:spacing w:before="0" w:after="0"/>
              <w:ind w:left="86"/>
              <w:rPr>
                <w:rFonts w:asciiTheme="majorHAnsi" w:eastAsiaTheme="majorEastAsia" w:hAnsiTheme="majorHAnsi" w:cstheme="majorBidi"/>
                <w:spacing w:val="0"/>
                <w:szCs w:val="24"/>
              </w:rPr>
            </w:pPr>
            <w:r>
              <w:rPr>
                <w:rFonts w:asciiTheme="majorHAnsi" w:eastAsiaTheme="majorEastAsia" w:hAnsiTheme="majorHAnsi" w:cstheme="majorBidi"/>
                <w:spacing w:val="0"/>
                <w:szCs w:val="24"/>
              </w:rPr>
              <w:t>Dorothy Davis</w:t>
            </w:r>
            <w:r w:rsidR="00185354">
              <w:rPr>
                <w:rFonts w:asciiTheme="majorHAnsi" w:eastAsiaTheme="majorEastAsia" w:hAnsiTheme="majorHAnsi" w:cstheme="majorBidi"/>
                <w:spacing w:val="0"/>
                <w:szCs w:val="24"/>
              </w:rPr>
              <w:tab/>
            </w:r>
          </w:p>
          <w:p w14:paraId="5D527046" w14:textId="77777777" w:rsidR="00185354" w:rsidRDefault="00185354" w:rsidP="00185354">
            <w:pPr>
              <w:spacing w:before="0" w:after="0"/>
              <w:ind w:left="86"/>
              <w:rPr>
                <w:rFonts w:asciiTheme="majorHAnsi" w:eastAsiaTheme="majorEastAsia" w:hAnsiTheme="majorHAnsi" w:cstheme="majorBidi"/>
                <w:spacing w:val="0"/>
                <w:szCs w:val="24"/>
              </w:rPr>
            </w:pPr>
            <w:r>
              <w:rPr>
                <w:rFonts w:asciiTheme="majorHAnsi" w:eastAsiaTheme="majorEastAsia" w:hAnsiTheme="majorHAnsi" w:cstheme="majorBidi"/>
                <w:spacing w:val="0"/>
                <w:szCs w:val="24"/>
              </w:rPr>
              <w:t>Karen Rowe</w:t>
            </w:r>
          </w:p>
          <w:p w14:paraId="3EAA05EC" w14:textId="77777777" w:rsidR="00185354" w:rsidRDefault="00185354" w:rsidP="00185354">
            <w:pPr>
              <w:spacing w:before="0" w:after="0"/>
              <w:ind w:left="86"/>
              <w:rPr>
                <w:rFonts w:asciiTheme="majorHAnsi" w:eastAsiaTheme="majorEastAsia" w:hAnsiTheme="majorHAnsi" w:cstheme="majorBidi"/>
                <w:spacing w:val="0"/>
                <w:szCs w:val="24"/>
              </w:rPr>
            </w:pPr>
            <w:r>
              <w:rPr>
                <w:rFonts w:asciiTheme="majorHAnsi" w:eastAsiaTheme="majorEastAsia" w:hAnsiTheme="majorHAnsi" w:cstheme="majorBidi"/>
                <w:spacing w:val="0"/>
                <w:szCs w:val="24"/>
              </w:rPr>
              <w:t>Kenneth Simpson</w:t>
            </w:r>
          </w:p>
          <w:p w14:paraId="2F9CAA59" w14:textId="1DA855F9" w:rsidR="006D0F84" w:rsidRDefault="006D0F84" w:rsidP="00185354">
            <w:pPr>
              <w:spacing w:before="0" w:after="0"/>
              <w:ind w:left="86"/>
              <w:rPr>
                <w:rFonts w:asciiTheme="majorHAnsi" w:eastAsiaTheme="majorEastAsia" w:hAnsiTheme="majorHAnsi" w:cstheme="majorBidi"/>
                <w:spacing w:val="0"/>
                <w:szCs w:val="24"/>
              </w:rPr>
            </w:pPr>
            <w:r>
              <w:rPr>
                <w:rFonts w:asciiTheme="majorHAnsi" w:eastAsiaTheme="majorEastAsia" w:hAnsiTheme="majorHAnsi" w:cstheme="majorBidi"/>
                <w:spacing w:val="0"/>
                <w:szCs w:val="24"/>
              </w:rPr>
              <w:t>Sam Smith</w:t>
            </w:r>
          </w:p>
          <w:p w14:paraId="358872B2" w14:textId="4EA4E7A9" w:rsidR="006D0F84" w:rsidRDefault="006D0F84" w:rsidP="00185354">
            <w:pPr>
              <w:spacing w:before="0" w:after="0"/>
              <w:ind w:left="86"/>
              <w:rPr>
                <w:rFonts w:asciiTheme="majorHAnsi" w:eastAsiaTheme="majorEastAsia" w:hAnsiTheme="majorHAnsi" w:cstheme="majorBidi"/>
                <w:spacing w:val="0"/>
                <w:szCs w:val="24"/>
              </w:rPr>
            </w:pPr>
            <w:r>
              <w:rPr>
                <w:rFonts w:asciiTheme="majorHAnsi" w:eastAsiaTheme="majorEastAsia" w:hAnsiTheme="majorHAnsi" w:cstheme="majorBidi"/>
                <w:spacing w:val="0"/>
                <w:szCs w:val="24"/>
              </w:rPr>
              <w:t>Eddie Veal</w:t>
            </w:r>
          </w:p>
          <w:p w14:paraId="1BB1F612" w14:textId="3E6E7C20" w:rsidR="00185354" w:rsidRDefault="00185354" w:rsidP="00185354">
            <w:pPr>
              <w:spacing w:before="0" w:after="0"/>
              <w:ind w:left="86"/>
              <w:rPr>
                <w:rFonts w:asciiTheme="majorHAnsi" w:eastAsiaTheme="majorEastAsia" w:hAnsiTheme="majorHAnsi" w:cstheme="majorBidi"/>
                <w:spacing w:val="0"/>
                <w:szCs w:val="24"/>
              </w:rPr>
            </w:pPr>
            <w:r>
              <w:rPr>
                <w:rFonts w:asciiTheme="majorHAnsi" w:eastAsiaTheme="majorEastAsia" w:hAnsiTheme="majorHAnsi" w:cstheme="majorBidi"/>
                <w:spacing w:val="0"/>
                <w:szCs w:val="24"/>
              </w:rPr>
              <w:t>LaTasha Walker</w:t>
            </w:r>
          </w:p>
          <w:p w14:paraId="1539C105" w14:textId="77777777" w:rsidR="00F4250B" w:rsidRDefault="00F4250B" w:rsidP="00185354">
            <w:pPr>
              <w:spacing w:before="0" w:after="0"/>
              <w:ind w:left="86"/>
              <w:rPr>
                <w:rFonts w:asciiTheme="majorHAnsi" w:eastAsiaTheme="majorEastAsia" w:hAnsiTheme="majorHAnsi" w:cstheme="majorBidi"/>
                <w:spacing w:val="0"/>
                <w:szCs w:val="24"/>
              </w:rPr>
            </w:pPr>
            <w:r>
              <w:rPr>
                <w:rFonts w:asciiTheme="majorHAnsi" w:eastAsiaTheme="majorEastAsia" w:hAnsiTheme="majorHAnsi" w:cstheme="majorBidi"/>
                <w:spacing w:val="0"/>
                <w:szCs w:val="24"/>
              </w:rPr>
              <w:t>Ann R. White</w:t>
            </w:r>
          </w:p>
          <w:p w14:paraId="7C70BE31" w14:textId="77777777" w:rsidR="00AF1F97" w:rsidRDefault="00AF1F97" w:rsidP="00AF1F97">
            <w:pPr>
              <w:spacing w:before="0" w:after="0"/>
              <w:ind w:left="86"/>
              <w:rPr>
                <w:rFonts w:asciiTheme="majorHAnsi" w:eastAsiaTheme="majorEastAsia" w:hAnsiTheme="majorHAnsi" w:cstheme="majorBidi"/>
                <w:spacing w:val="0"/>
                <w:szCs w:val="24"/>
              </w:rPr>
            </w:pPr>
            <w:r>
              <w:rPr>
                <w:rFonts w:asciiTheme="majorHAnsi" w:eastAsiaTheme="majorEastAsia" w:hAnsiTheme="majorHAnsi" w:cstheme="majorBidi"/>
                <w:spacing w:val="0"/>
                <w:szCs w:val="24"/>
              </w:rPr>
              <w:t>Angela D White</w:t>
            </w:r>
          </w:p>
          <w:p w14:paraId="63AEA44C" w14:textId="0C3D49A0" w:rsidR="006D0F84" w:rsidRPr="00F4250B" w:rsidRDefault="006D0F84" w:rsidP="00AF1F97">
            <w:pPr>
              <w:spacing w:before="0" w:after="0"/>
              <w:ind w:left="86"/>
              <w:rPr>
                <w:rFonts w:asciiTheme="majorHAnsi" w:eastAsiaTheme="majorEastAsia" w:hAnsiTheme="majorHAnsi" w:cstheme="majorBidi"/>
                <w:spacing w:val="0"/>
                <w:szCs w:val="24"/>
              </w:rPr>
            </w:pPr>
            <w:r>
              <w:rPr>
                <w:rFonts w:asciiTheme="majorHAnsi" w:eastAsiaTheme="majorEastAsia" w:hAnsiTheme="majorHAnsi" w:cstheme="majorBidi"/>
                <w:spacing w:val="0"/>
                <w:szCs w:val="24"/>
              </w:rPr>
              <w:t>Claudia Wright</w:t>
            </w:r>
          </w:p>
        </w:tc>
      </w:tr>
    </w:tbl>
    <w:p w14:paraId="1CD0A792" w14:textId="283FE031" w:rsidR="00A979E1" w:rsidRDefault="004C499E" w:rsidP="00A979E1">
      <w:pPr>
        <w:pStyle w:val="Heading1"/>
      </w:pPr>
      <w:sdt>
        <w:sdtPr>
          <w:alias w:val="Agenda topics:"/>
          <w:tag w:val="Agenda topics:"/>
          <w:id w:val="-877550984"/>
          <w:placeholder>
            <w:docPart w:val="29E5F4DC84DD421291F4F86163E9D3C8"/>
          </w:placeholder>
          <w:temporary/>
          <w:showingPlcHdr/>
        </w:sdtPr>
        <w:sdtEndPr/>
        <w:sdtContent>
          <w:r w:rsidR="00A979E1">
            <w:t>Agenda topics</w:t>
          </w:r>
        </w:sdtContent>
      </w:sdt>
    </w:p>
    <w:p w14:paraId="0BB94B35" w14:textId="77777777" w:rsidR="00A979E1" w:rsidRDefault="004C499E" w:rsidP="00A979E1">
      <w:pPr>
        <w:pStyle w:val="Heading2"/>
      </w:pPr>
      <w:sdt>
        <w:sdtPr>
          <w:alias w:val="Agenda 1, time allotted:"/>
          <w:tag w:val="Agenda 1, time allotted:"/>
          <w:id w:val="-548305236"/>
          <w:placeholder>
            <w:docPart w:val="D894DE81F2554664BF2221BADCD4BB1C"/>
          </w:placeholder>
          <w:temporary/>
          <w:showingPlcHdr/>
        </w:sdtPr>
        <w:sdtEndPr/>
        <w:sdtContent>
          <w:r w:rsidR="00A979E1">
            <w:t>Time allotted</w:t>
          </w:r>
        </w:sdtContent>
      </w:sdt>
      <w:r w:rsidR="00A979E1">
        <w:t xml:space="preserve"> | </w:t>
      </w:r>
      <w:sdt>
        <w:sdtPr>
          <w:rPr>
            <w:rStyle w:val="SubtleEmphasis"/>
            <w:i w:val="0"/>
          </w:rPr>
          <w:alias w:val="Agenda 1, enter time:"/>
          <w:tag w:val="Agenda 1, enter time:"/>
          <w:id w:val="252406536"/>
          <w:placeholder>
            <w:docPart w:val="9F753130E705456BABD24BB0A47879DF"/>
          </w:placeholder>
        </w:sdtPr>
        <w:sdtEndPr>
          <w:rPr>
            <w:rStyle w:val="DefaultParagraphFont"/>
            <w:i/>
            <w:iCs w:val="0"/>
            <w:color w:val="9F2936" w:themeColor="accent2"/>
          </w:rPr>
        </w:sdtEndPr>
        <w:sdtContent>
          <w:r w:rsidR="005E481F" w:rsidRPr="005E481F">
            <w:rPr>
              <w:rStyle w:val="SubtleEmphasis"/>
              <w:i w:val="0"/>
            </w:rPr>
            <w:t>5-10 minutes</w:t>
          </w:r>
        </w:sdtContent>
      </w:sdt>
      <w:r w:rsidR="00A979E1">
        <w:t xml:space="preserve"> | </w:t>
      </w:r>
      <w:sdt>
        <w:sdtPr>
          <w:alias w:val="Agenda 1, agenda topic:"/>
          <w:tag w:val="Agenda 1, agenda topic:"/>
          <w:id w:val="-1734764758"/>
          <w:placeholder>
            <w:docPart w:val="986CEED4033E4DD4BA96D9B899E7123E"/>
          </w:placeholder>
          <w:temporary/>
          <w:showingPlcHdr/>
        </w:sdtPr>
        <w:sdtEndPr/>
        <w:sdtContent>
          <w:r w:rsidR="00A979E1" w:rsidRPr="00A05AD9">
            <w:rPr>
              <w:b/>
            </w:rPr>
            <w:t>Agenda topic</w:t>
          </w:r>
        </w:sdtContent>
      </w:sdt>
      <w:r w:rsidR="00A979E1">
        <w:t xml:space="preserve"> </w:t>
      </w:r>
      <w:r w:rsidR="0004346E">
        <w:rPr>
          <w:rStyle w:val="SubtleEmphasis"/>
          <w:i w:val="0"/>
        </w:rPr>
        <w:t>Adoption of Agenda</w:t>
      </w:r>
      <w:r w:rsidR="00A979E1">
        <w:t xml:space="preserve">| </w:t>
      </w:r>
      <w:sdt>
        <w:sdtPr>
          <w:alias w:val="Agenda 1, presenter:"/>
          <w:tag w:val="Agenda 1, presenter:"/>
          <w:id w:val="-1972813609"/>
          <w:placeholder>
            <w:docPart w:val="613C60C88D8A409AA320492061DC79E2"/>
          </w:placeholder>
          <w:temporary/>
          <w:showingPlcHdr/>
        </w:sdtPr>
        <w:sdtEndPr/>
        <w:sdtContent>
          <w:r w:rsidR="00A979E1">
            <w:t>Presenter</w:t>
          </w:r>
        </w:sdtContent>
      </w:sdt>
      <w:r w:rsidR="00A979E1">
        <w:t xml:space="preserve"> </w:t>
      </w:r>
      <w:r w:rsidR="00C674EF">
        <w:rPr>
          <w:rStyle w:val="SubtleEmphasis"/>
        </w:rPr>
        <w:t>Angela White</w:t>
      </w:r>
    </w:p>
    <w:p w14:paraId="5E86E873" w14:textId="20DA476F" w:rsidR="00A979E1" w:rsidRDefault="004C499E" w:rsidP="0004346E">
      <w:pPr>
        <w:ind w:left="1260" w:hanging="1188"/>
      </w:pPr>
      <w:sdt>
        <w:sdtPr>
          <w:alias w:val="Agenda 3, discussion:"/>
          <w:tag w:val="Agenda 3, discussion:"/>
          <w:id w:val="190655750"/>
          <w:placeholder>
            <w:docPart w:val="486DA7040AC44F379414286A49CB5FC2"/>
          </w:placeholder>
          <w:temporary/>
          <w:showingPlcHdr/>
        </w:sdtPr>
        <w:sdtEndPr/>
        <w:sdtContent>
          <w:r w:rsidR="002F6C06" w:rsidRPr="00856654">
            <w:rPr>
              <w:color w:val="9F2936" w:themeColor="accent2"/>
            </w:rPr>
            <w:t>Discussion</w:t>
          </w:r>
        </w:sdtContent>
      </w:sdt>
      <w:r w:rsidR="002F6C06">
        <w:t xml:space="preserve"> </w:t>
      </w:r>
      <w:r w:rsidR="0004346E">
        <w:t>Meeting a</w:t>
      </w:r>
      <w:r w:rsidR="00DC7227">
        <w:t xml:space="preserve">genda was reviewed. </w:t>
      </w:r>
      <w:r w:rsidR="00570B90">
        <w:t>Under Adjournment, the da</w:t>
      </w:r>
      <w:r w:rsidR="00DC7227">
        <w:t>te for next meeting was c</w:t>
      </w:r>
      <w:r w:rsidR="00570B90">
        <w:t xml:space="preserve">orrected </w:t>
      </w:r>
      <w:r w:rsidR="00DC7227">
        <w:t>to August 19, 2023. Agenda was moved for adoption by Kenneth Simpson. Seconded by Joyce Polk.</w:t>
      </w:r>
    </w:p>
    <w:p w14:paraId="78906674" w14:textId="77777777" w:rsidR="00DC7227" w:rsidRPr="00A05AD9" w:rsidRDefault="00DC7227" w:rsidP="00DC7227">
      <w:pPr>
        <w:ind w:left="1260"/>
        <w:rPr>
          <w:b/>
        </w:rPr>
      </w:pPr>
      <w:r w:rsidRPr="00A05AD9">
        <w:rPr>
          <w:b/>
        </w:rPr>
        <w:t>Agenda</w:t>
      </w:r>
    </w:p>
    <w:tbl>
      <w:tblPr>
        <w:tblStyle w:val="TableGrid"/>
        <w:tblW w:w="0" w:type="auto"/>
        <w:tblInd w:w="1260" w:type="dxa"/>
        <w:tblLook w:val="04A0" w:firstRow="1" w:lastRow="0" w:firstColumn="1" w:lastColumn="0" w:noHBand="0" w:noVBand="1"/>
      </w:tblPr>
      <w:tblGrid>
        <w:gridCol w:w="4958"/>
        <w:gridCol w:w="4572"/>
      </w:tblGrid>
      <w:tr w:rsidR="00DC7227" w14:paraId="081DBDDA" w14:textId="77777777" w:rsidTr="0018174B">
        <w:tc>
          <w:tcPr>
            <w:tcW w:w="4958" w:type="dxa"/>
          </w:tcPr>
          <w:p w14:paraId="56B778CF" w14:textId="6E808187" w:rsidR="00DC7227" w:rsidRPr="00A116D9" w:rsidRDefault="00DC7227" w:rsidP="0018174B">
            <w:pPr>
              <w:pStyle w:val="ListParagraph"/>
              <w:numPr>
                <w:ilvl w:val="0"/>
                <w:numId w:val="21"/>
              </w:numPr>
              <w:spacing w:before="0"/>
              <w:rPr>
                <w:sz w:val="20"/>
              </w:rPr>
            </w:pPr>
            <w:r w:rsidRPr="00A116D9">
              <w:rPr>
                <w:sz w:val="20"/>
              </w:rPr>
              <w:t xml:space="preserve">Call to Order </w:t>
            </w:r>
          </w:p>
          <w:p w14:paraId="57A28307" w14:textId="77777777" w:rsidR="00DC7227" w:rsidRPr="00A116D9" w:rsidRDefault="00DC7227" w:rsidP="0018174B">
            <w:pPr>
              <w:pStyle w:val="ListParagraph"/>
              <w:numPr>
                <w:ilvl w:val="0"/>
                <w:numId w:val="21"/>
              </w:numPr>
              <w:spacing w:before="0"/>
              <w:rPr>
                <w:sz w:val="20"/>
              </w:rPr>
            </w:pPr>
            <w:r w:rsidRPr="00A116D9">
              <w:rPr>
                <w:sz w:val="20"/>
              </w:rPr>
              <w:t>Prayer</w:t>
            </w:r>
          </w:p>
          <w:p w14:paraId="669AFAA9" w14:textId="628F193B" w:rsidR="00535D1B" w:rsidRDefault="00535D1B" w:rsidP="0018174B">
            <w:pPr>
              <w:pStyle w:val="ListParagraph"/>
              <w:numPr>
                <w:ilvl w:val="0"/>
                <w:numId w:val="21"/>
              </w:numPr>
              <w:spacing w:before="0"/>
              <w:rPr>
                <w:sz w:val="20"/>
              </w:rPr>
            </w:pPr>
            <w:r>
              <w:rPr>
                <w:sz w:val="20"/>
              </w:rPr>
              <w:t>Adoption of Agenda</w:t>
            </w:r>
          </w:p>
          <w:p w14:paraId="1089779E" w14:textId="2143CE22" w:rsidR="00DC7227" w:rsidRDefault="00535D1B" w:rsidP="0018174B">
            <w:pPr>
              <w:pStyle w:val="ListParagraph"/>
              <w:numPr>
                <w:ilvl w:val="0"/>
                <w:numId w:val="21"/>
              </w:numPr>
              <w:spacing w:before="0"/>
              <w:rPr>
                <w:sz w:val="20"/>
              </w:rPr>
            </w:pPr>
            <w:r>
              <w:rPr>
                <w:sz w:val="20"/>
              </w:rPr>
              <w:t>July</w:t>
            </w:r>
            <w:r w:rsidR="00DC7227">
              <w:rPr>
                <w:sz w:val="20"/>
              </w:rPr>
              <w:t xml:space="preserve"> 22, 2023 Meeting Minutes Discussion / Approval</w:t>
            </w:r>
          </w:p>
          <w:p w14:paraId="04BE943C" w14:textId="17C99394" w:rsidR="00DC7227" w:rsidRPr="00A116D9" w:rsidRDefault="00535D1B" w:rsidP="0018174B">
            <w:pPr>
              <w:pStyle w:val="ListParagraph"/>
              <w:numPr>
                <w:ilvl w:val="0"/>
                <w:numId w:val="21"/>
              </w:numPr>
              <w:spacing w:before="0"/>
              <w:rPr>
                <w:sz w:val="20"/>
              </w:rPr>
            </w:pPr>
            <w:r>
              <w:rPr>
                <w:sz w:val="20"/>
              </w:rPr>
              <w:t xml:space="preserve">Officer </w:t>
            </w:r>
            <w:r w:rsidR="00DC7227">
              <w:rPr>
                <w:sz w:val="20"/>
              </w:rPr>
              <w:t>Reports</w:t>
            </w:r>
          </w:p>
          <w:p w14:paraId="171B6502" w14:textId="77777777" w:rsidR="00DC7227" w:rsidRDefault="00535D1B" w:rsidP="00535D1B">
            <w:pPr>
              <w:pStyle w:val="ListParagraph"/>
              <w:numPr>
                <w:ilvl w:val="1"/>
                <w:numId w:val="21"/>
              </w:numPr>
              <w:spacing w:before="0"/>
              <w:ind w:left="697" w:hanging="270"/>
            </w:pPr>
            <w:r>
              <w:t>President’s Report</w:t>
            </w:r>
          </w:p>
          <w:p w14:paraId="00C0D8CB" w14:textId="77777777" w:rsidR="00535D1B" w:rsidRDefault="00535D1B" w:rsidP="00535D1B">
            <w:pPr>
              <w:pStyle w:val="ListParagraph"/>
              <w:numPr>
                <w:ilvl w:val="1"/>
                <w:numId w:val="21"/>
              </w:numPr>
              <w:spacing w:before="0"/>
              <w:ind w:left="697" w:hanging="270"/>
            </w:pPr>
            <w:r>
              <w:t>Treasurer Report</w:t>
            </w:r>
          </w:p>
          <w:p w14:paraId="01498E3C" w14:textId="77777777" w:rsidR="00535D1B" w:rsidRDefault="00535D1B" w:rsidP="00535D1B">
            <w:pPr>
              <w:pStyle w:val="ListParagraph"/>
              <w:numPr>
                <w:ilvl w:val="0"/>
                <w:numId w:val="21"/>
              </w:numPr>
              <w:spacing w:before="0"/>
            </w:pPr>
            <w:r>
              <w:t>Committee Reports</w:t>
            </w:r>
          </w:p>
          <w:p w14:paraId="7DE246E5" w14:textId="77777777" w:rsidR="00535D1B" w:rsidRDefault="00535D1B" w:rsidP="00535D1B">
            <w:pPr>
              <w:pStyle w:val="ListParagraph"/>
              <w:numPr>
                <w:ilvl w:val="1"/>
                <w:numId w:val="21"/>
              </w:numPr>
              <w:spacing w:before="0"/>
              <w:ind w:left="697" w:hanging="270"/>
            </w:pPr>
            <w:r>
              <w:t>Membership</w:t>
            </w:r>
          </w:p>
          <w:p w14:paraId="3CFCEBD4" w14:textId="77777777" w:rsidR="00535D1B" w:rsidRDefault="00535D1B" w:rsidP="00535D1B">
            <w:pPr>
              <w:pStyle w:val="ListParagraph"/>
              <w:numPr>
                <w:ilvl w:val="1"/>
                <w:numId w:val="21"/>
              </w:numPr>
              <w:spacing w:before="0"/>
              <w:ind w:left="697" w:hanging="270"/>
            </w:pPr>
            <w:r>
              <w:t>Activities</w:t>
            </w:r>
          </w:p>
          <w:p w14:paraId="00E5524C" w14:textId="4DF000A0" w:rsidR="00535D1B" w:rsidRDefault="00535D1B" w:rsidP="00535D1B">
            <w:pPr>
              <w:pStyle w:val="ListParagraph"/>
              <w:numPr>
                <w:ilvl w:val="1"/>
                <w:numId w:val="21"/>
              </w:numPr>
              <w:spacing w:before="0"/>
              <w:ind w:left="697" w:hanging="270"/>
            </w:pPr>
            <w:r>
              <w:t>Infrastructure</w:t>
            </w:r>
          </w:p>
        </w:tc>
        <w:tc>
          <w:tcPr>
            <w:tcW w:w="4572" w:type="dxa"/>
          </w:tcPr>
          <w:p w14:paraId="7892E0EF" w14:textId="77777777" w:rsidR="00DC7227" w:rsidRDefault="00DC7227" w:rsidP="0018174B">
            <w:pPr>
              <w:pStyle w:val="ListParagraph"/>
              <w:numPr>
                <w:ilvl w:val="0"/>
                <w:numId w:val="21"/>
              </w:numPr>
              <w:spacing w:before="0"/>
            </w:pPr>
            <w:r>
              <w:t>New Business</w:t>
            </w:r>
          </w:p>
          <w:p w14:paraId="58B237DC" w14:textId="7F1FBBB8" w:rsidR="00DC7227" w:rsidRDefault="00535D1B" w:rsidP="0018174B">
            <w:pPr>
              <w:pStyle w:val="ListParagraph"/>
              <w:numPr>
                <w:ilvl w:val="1"/>
                <w:numId w:val="21"/>
              </w:numPr>
              <w:spacing w:before="0"/>
            </w:pPr>
            <w:r>
              <w:t>2023 Proposed Budget</w:t>
            </w:r>
          </w:p>
          <w:p w14:paraId="1CE42FCB" w14:textId="41D5E9D3" w:rsidR="00535D1B" w:rsidRDefault="00535D1B" w:rsidP="0018174B">
            <w:pPr>
              <w:pStyle w:val="ListParagraph"/>
              <w:numPr>
                <w:ilvl w:val="1"/>
                <w:numId w:val="21"/>
              </w:numPr>
              <w:spacing w:before="0"/>
            </w:pPr>
            <w:r w:rsidRPr="00535D1B">
              <w:t>Proposed Covenants, Codes &amp; Restrictions Review / Discussion</w:t>
            </w:r>
          </w:p>
          <w:p w14:paraId="70F33E9E" w14:textId="77777777" w:rsidR="00DC7227" w:rsidRDefault="00535D1B" w:rsidP="00DC7227">
            <w:pPr>
              <w:pStyle w:val="ListParagraph"/>
              <w:numPr>
                <w:ilvl w:val="0"/>
                <w:numId w:val="21"/>
              </w:numPr>
              <w:spacing w:before="0"/>
            </w:pPr>
            <w:r>
              <w:t>Adjournment</w:t>
            </w:r>
          </w:p>
          <w:p w14:paraId="4815D1C8" w14:textId="1F223E1A" w:rsidR="00570B90" w:rsidRDefault="00570B90" w:rsidP="00570B90">
            <w:pPr>
              <w:pStyle w:val="ListParagraph"/>
              <w:numPr>
                <w:ilvl w:val="1"/>
                <w:numId w:val="21"/>
              </w:numPr>
              <w:spacing w:before="0"/>
            </w:pPr>
            <w:r>
              <w:t>Next meeting date – August 19</w:t>
            </w:r>
            <w:r w:rsidRPr="00DF1909">
              <w:rPr>
                <w:vertAlign w:val="superscript"/>
              </w:rPr>
              <w:t>th</w:t>
            </w:r>
          </w:p>
        </w:tc>
      </w:tr>
    </w:tbl>
    <w:p w14:paraId="7808FFA7" w14:textId="790A3C7C" w:rsidR="00DC7227" w:rsidRDefault="00DC7227" w:rsidP="0004346E">
      <w:pPr>
        <w:ind w:left="1260" w:hanging="1188"/>
      </w:pPr>
    </w:p>
    <w:p w14:paraId="0C4490FF" w14:textId="77777777" w:rsidR="00A979E1" w:rsidRDefault="004C499E" w:rsidP="00856654">
      <w:pPr>
        <w:ind w:left="1260" w:hanging="1188"/>
      </w:pPr>
      <w:sdt>
        <w:sdtPr>
          <w:alias w:val="Agenda 2, conclusion:"/>
          <w:tag w:val="Agenda 2, conclusion:"/>
          <w:id w:val="1429846115"/>
          <w:placeholder>
            <w:docPart w:val="B0DEDE2D4D9340D588FB7C5BC8A6B4F7"/>
          </w:placeholder>
          <w:temporary/>
          <w:showingPlcHdr/>
        </w:sdtPr>
        <w:sdtEndPr/>
        <w:sdtContent>
          <w:r w:rsidR="002F6C06" w:rsidRPr="00856654">
            <w:rPr>
              <w:color w:val="9F2936" w:themeColor="accent2"/>
            </w:rPr>
            <w:t>Conclusion</w:t>
          </w:r>
        </w:sdtContent>
      </w:sdt>
      <w:r w:rsidR="002F6C06">
        <w:t xml:space="preserve"> </w:t>
      </w:r>
      <w:r w:rsidR="00DC7227">
        <w:t>Meeting agenda approved by majority voice and zoom vote.</w:t>
      </w:r>
    </w:p>
    <w:p w14:paraId="3D7B4CB2" w14:textId="77777777" w:rsidR="00693370" w:rsidRDefault="00693370" w:rsidP="00856654">
      <w:pPr>
        <w:ind w:left="1260" w:hanging="1188"/>
      </w:pPr>
    </w:p>
    <w:p w14:paraId="3E3A1C22" w14:textId="77777777" w:rsidR="009E36F0" w:rsidRDefault="004C499E" w:rsidP="009E36F0">
      <w:pPr>
        <w:pStyle w:val="Heading2"/>
      </w:pPr>
      <w:sdt>
        <w:sdtPr>
          <w:alias w:val="Agenda 1, time allotted:"/>
          <w:tag w:val="Agenda 1, time allotted:"/>
          <w:id w:val="-1724820641"/>
          <w:placeholder>
            <w:docPart w:val="CE48BD4466FA46A3A8AEAE63D154BFB1"/>
          </w:placeholder>
          <w:temporary/>
          <w:showingPlcHdr/>
        </w:sdtPr>
        <w:sdtEndPr/>
        <w:sdtContent>
          <w:r w:rsidR="009E36F0">
            <w:t>Time allotted</w:t>
          </w:r>
        </w:sdtContent>
      </w:sdt>
      <w:r w:rsidR="009E36F0">
        <w:t xml:space="preserve"> | </w:t>
      </w:r>
      <w:sdt>
        <w:sdtPr>
          <w:rPr>
            <w:rStyle w:val="SubtleEmphasis"/>
            <w:i w:val="0"/>
          </w:rPr>
          <w:alias w:val="Agenda 1, enter time:"/>
          <w:tag w:val="Agenda 1, enter time:"/>
          <w:id w:val="-1194454958"/>
          <w:placeholder>
            <w:docPart w:val="B5CF9A0B9AAD41759B296BBC9C4CAE07"/>
          </w:placeholder>
        </w:sdtPr>
        <w:sdtEndPr>
          <w:rPr>
            <w:rStyle w:val="DefaultParagraphFont"/>
            <w:i/>
            <w:iCs w:val="0"/>
            <w:color w:val="9F2936" w:themeColor="accent2"/>
          </w:rPr>
        </w:sdtEndPr>
        <w:sdtContent>
          <w:r w:rsidR="009408CD">
            <w:rPr>
              <w:rStyle w:val="SubtleEmphasis"/>
              <w:i w:val="0"/>
            </w:rPr>
            <w:t>5</w:t>
          </w:r>
          <w:r w:rsidR="009E36F0" w:rsidRPr="005E481F">
            <w:rPr>
              <w:rStyle w:val="SubtleEmphasis"/>
              <w:i w:val="0"/>
            </w:rPr>
            <w:t xml:space="preserve"> minutes</w:t>
          </w:r>
        </w:sdtContent>
      </w:sdt>
      <w:r w:rsidR="009E36F0">
        <w:t xml:space="preserve"> | </w:t>
      </w:r>
      <w:sdt>
        <w:sdtPr>
          <w:alias w:val="Agenda 1, agenda topic:"/>
          <w:tag w:val="Agenda 1, agenda topic:"/>
          <w:id w:val="2023276211"/>
          <w:placeholder>
            <w:docPart w:val="184CBED642FF44AE8F60221AE8DE9A0E"/>
          </w:placeholder>
          <w:temporary/>
          <w:showingPlcHdr/>
        </w:sdtPr>
        <w:sdtEndPr/>
        <w:sdtContent>
          <w:r w:rsidR="009E36F0" w:rsidRPr="00A05AD9">
            <w:rPr>
              <w:b/>
            </w:rPr>
            <w:t>Agenda topic</w:t>
          </w:r>
        </w:sdtContent>
      </w:sdt>
      <w:r w:rsidR="006140E6">
        <w:t xml:space="preserve"> </w:t>
      </w:r>
      <w:r w:rsidR="006140E6">
        <w:rPr>
          <w:rStyle w:val="SubtleEmphasis"/>
          <w:i w:val="0"/>
        </w:rPr>
        <w:t>April 22</w:t>
      </w:r>
      <w:r w:rsidR="006140E6" w:rsidRPr="006140E6">
        <w:rPr>
          <w:rStyle w:val="SubtleEmphasis"/>
          <w:i w:val="0"/>
          <w:vertAlign w:val="superscript"/>
        </w:rPr>
        <w:t>nd</w:t>
      </w:r>
      <w:r w:rsidR="006140E6" w:rsidRPr="006140E6">
        <w:rPr>
          <w:rStyle w:val="SubtleEmphasis"/>
          <w:i w:val="0"/>
        </w:rPr>
        <w:t xml:space="preserve"> </w:t>
      </w:r>
      <w:r w:rsidR="006140E6">
        <w:rPr>
          <w:rStyle w:val="SubtleEmphasis"/>
          <w:i w:val="0"/>
        </w:rPr>
        <w:t>M</w:t>
      </w:r>
      <w:r w:rsidR="00DC7227">
        <w:rPr>
          <w:rStyle w:val="SubtleEmphasis"/>
          <w:i w:val="0"/>
        </w:rPr>
        <w:t xml:space="preserve">eeting Minutes </w:t>
      </w:r>
      <w:r w:rsidR="006140E6">
        <w:rPr>
          <w:rStyle w:val="SubtleEmphasis"/>
          <w:i w:val="0"/>
        </w:rPr>
        <w:t>Approval</w:t>
      </w:r>
      <w:r w:rsidR="009E36F0">
        <w:t xml:space="preserve">| </w:t>
      </w:r>
      <w:sdt>
        <w:sdtPr>
          <w:alias w:val="Agenda 1, presenter:"/>
          <w:tag w:val="Agenda 1, presenter:"/>
          <w:id w:val="1214540535"/>
          <w:placeholder>
            <w:docPart w:val="91D70980C9244A1BB0C60B6DF4B91219"/>
          </w:placeholder>
          <w:temporary/>
          <w:showingPlcHdr/>
        </w:sdtPr>
        <w:sdtEndPr/>
        <w:sdtContent>
          <w:r w:rsidR="009E36F0">
            <w:t>Presenter</w:t>
          </w:r>
        </w:sdtContent>
      </w:sdt>
      <w:r w:rsidR="009E36F0">
        <w:t xml:space="preserve"> </w:t>
      </w:r>
      <w:r w:rsidR="009E36F0">
        <w:rPr>
          <w:rStyle w:val="SubtleEmphasis"/>
        </w:rPr>
        <w:t>Angela White</w:t>
      </w:r>
    </w:p>
    <w:p w14:paraId="56562B87" w14:textId="77777777" w:rsidR="009408CD" w:rsidRDefault="004C499E" w:rsidP="009408CD">
      <w:pPr>
        <w:ind w:left="1170" w:hanging="1188"/>
      </w:pPr>
      <w:sdt>
        <w:sdtPr>
          <w:alias w:val="Agenda 3, discussion:"/>
          <w:tag w:val="Agenda 3, discussion:"/>
          <w:id w:val="-747027686"/>
          <w:placeholder>
            <w:docPart w:val="B00A4BC5D0994CF186757F2F4A80DF6B"/>
          </w:placeholder>
          <w:temporary/>
          <w:showingPlcHdr/>
        </w:sdtPr>
        <w:sdtEndPr/>
        <w:sdtContent>
          <w:r w:rsidR="009E36F0" w:rsidRPr="00856654">
            <w:rPr>
              <w:color w:val="9F2936" w:themeColor="accent2"/>
            </w:rPr>
            <w:t>Discussion</w:t>
          </w:r>
        </w:sdtContent>
      </w:sdt>
      <w:r w:rsidR="009E36F0">
        <w:t xml:space="preserve"> </w:t>
      </w:r>
      <w:r w:rsidR="00DC7227">
        <w:t xml:space="preserve">Attendees were solicited for any needed modification to the April 22, 2023 bi-monthly meeting minutes. No </w:t>
      </w:r>
      <w:r w:rsidR="009408CD">
        <w:t xml:space="preserve">modifications were identified </w:t>
      </w:r>
    </w:p>
    <w:p w14:paraId="42D0B874" w14:textId="77777777" w:rsidR="009E36F0" w:rsidRDefault="004C499E" w:rsidP="009408CD">
      <w:pPr>
        <w:ind w:left="1170" w:hanging="1188"/>
      </w:pPr>
      <w:sdt>
        <w:sdtPr>
          <w:alias w:val="Agenda 2, conclusion:"/>
          <w:tag w:val="Agenda 2, conclusion:"/>
          <w:id w:val="-2089531812"/>
          <w:placeholder>
            <w:docPart w:val="74A89BBC283A4771871902A60F0CF5EE"/>
          </w:placeholder>
          <w:temporary/>
          <w:showingPlcHdr/>
        </w:sdtPr>
        <w:sdtEndPr/>
        <w:sdtContent>
          <w:r w:rsidR="009408CD" w:rsidRPr="00856654">
            <w:rPr>
              <w:color w:val="9F2936" w:themeColor="accent2"/>
            </w:rPr>
            <w:t>Conclusion</w:t>
          </w:r>
        </w:sdtContent>
      </w:sdt>
      <w:r w:rsidR="009408CD">
        <w:t xml:space="preserve"> April 22 2023 SHPOA Meeting Minutes approved by acclamation.</w:t>
      </w:r>
    </w:p>
    <w:p w14:paraId="5C410EE2" w14:textId="77777777" w:rsidR="00A979E1" w:rsidRDefault="004C499E" w:rsidP="00A979E1">
      <w:pPr>
        <w:pStyle w:val="Heading2"/>
      </w:pPr>
      <w:sdt>
        <w:sdtPr>
          <w:alias w:val="Agenda 2, time allotted:"/>
          <w:tag w:val="Agenda 2, time allotted:"/>
          <w:id w:val="1191029867"/>
          <w:placeholder>
            <w:docPart w:val="73AC088188D14B1CB25D4E9237207DD6"/>
          </w:placeholder>
          <w:temporary/>
          <w:showingPlcHdr/>
        </w:sdtPr>
        <w:sdtEndPr/>
        <w:sdtContent>
          <w:r w:rsidR="00A979E1">
            <w:t>Time allotted</w:t>
          </w:r>
        </w:sdtContent>
      </w:sdt>
      <w:r w:rsidR="00A979E1">
        <w:t xml:space="preserve"> | </w:t>
      </w:r>
      <w:sdt>
        <w:sdtPr>
          <w:rPr>
            <w:rStyle w:val="SubtleEmphasis"/>
          </w:rPr>
          <w:alias w:val="Agenda 2, enter time:"/>
          <w:tag w:val="Agenda 2, enter time:"/>
          <w:id w:val="-191309234"/>
          <w:placeholder>
            <w:docPart w:val="B92CD48FD24D47A198D3A2EC4CA0A42B"/>
          </w:placeholder>
        </w:sdtPr>
        <w:sdtEndPr>
          <w:rPr>
            <w:rStyle w:val="DefaultParagraphFont"/>
            <w:i w:val="0"/>
            <w:iCs w:val="0"/>
            <w:color w:val="9F2936" w:themeColor="accent2"/>
          </w:rPr>
        </w:sdtEndPr>
        <w:sdtContent>
          <w:r w:rsidR="005A39E6">
            <w:rPr>
              <w:rStyle w:val="SubtleEmphasis"/>
            </w:rPr>
            <w:t>5-10 Minutes</w:t>
          </w:r>
        </w:sdtContent>
      </w:sdt>
      <w:r w:rsidR="00A979E1">
        <w:t xml:space="preserve">| </w:t>
      </w:r>
      <w:sdt>
        <w:sdtPr>
          <w:alias w:val="Agenda 2, agenda topic:"/>
          <w:tag w:val="Agenda 2, agenda topic:"/>
          <w:id w:val="1539396324"/>
          <w:placeholder>
            <w:docPart w:val="2B6CD5D54DEC42148E5CC9592A0FA3D8"/>
          </w:placeholder>
          <w:temporary/>
          <w:showingPlcHdr/>
        </w:sdtPr>
        <w:sdtEndPr/>
        <w:sdtContent>
          <w:r w:rsidR="00A979E1" w:rsidRPr="00A05AD9">
            <w:rPr>
              <w:b/>
            </w:rPr>
            <w:t>Agenda topic</w:t>
          </w:r>
        </w:sdtContent>
      </w:sdt>
      <w:r w:rsidR="00A979E1">
        <w:t xml:space="preserve"> </w:t>
      </w:r>
      <w:r w:rsidR="00DC7227">
        <w:rPr>
          <w:rStyle w:val="SubtleEmphasis"/>
        </w:rPr>
        <w:t xml:space="preserve">President’s Report </w:t>
      </w:r>
      <w:r w:rsidR="00A979E1">
        <w:t xml:space="preserve">| </w:t>
      </w:r>
      <w:sdt>
        <w:sdtPr>
          <w:alias w:val="Agenda 2, presenter:"/>
          <w:tag w:val="Agenda 2, presenter:"/>
          <w:id w:val="-132489110"/>
          <w:placeholder>
            <w:docPart w:val="AA1EF1E53A7B412DB78B6803B5033A17"/>
          </w:placeholder>
          <w:temporary/>
          <w:showingPlcHdr/>
        </w:sdtPr>
        <w:sdtEndPr/>
        <w:sdtContent>
          <w:r w:rsidR="00A979E1">
            <w:t>Presenter</w:t>
          </w:r>
        </w:sdtContent>
      </w:sdt>
      <w:r w:rsidR="00A979E1">
        <w:t xml:space="preserve"> </w:t>
      </w:r>
      <w:r w:rsidR="00D41BC8">
        <w:rPr>
          <w:rStyle w:val="SubtleEmphasis"/>
        </w:rPr>
        <w:t>Angela White</w:t>
      </w:r>
    </w:p>
    <w:p w14:paraId="46E4DEA6" w14:textId="77777777" w:rsidR="00C85175" w:rsidRDefault="004C499E" w:rsidP="00C85175">
      <w:sdt>
        <w:sdtPr>
          <w:alias w:val="Agenda 3, discussion:"/>
          <w:tag w:val="Agenda 3, discussion:"/>
          <w:id w:val="-1664694394"/>
          <w:placeholder>
            <w:docPart w:val="D547ECE36F3D47A2856D35F77BBAF01E"/>
          </w:placeholder>
          <w:temporary/>
          <w:showingPlcHdr/>
        </w:sdtPr>
        <w:sdtEndPr/>
        <w:sdtContent>
          <w:r w:rsidR="002F6C06" w:rsidRPr="00C85175">
            <w:rPr>
              <w:color w:val="9F2936" w:themeColor="accent2"/>
            </w:rPr>
            <w:t>Discussion</w:t>
          </w:r>
        </w:sdtContent>
      </w:sdt>
      <w:r w:rsidR="002F6C06">
        <w:t xml:space="preserve"> </w:t>
      </w:r>
    </w:p>
    <w:p w14:paraId="553E6B62" w14:textId="77777777" w:rsidR="00C85175" w:rsidRDefault="00DC7227" w:rsidP="00C85175">
      <w:pPr>
        <w:pStyle w:val="ListParagraph"/>
        <w:numPr>
          <w:ilvl w:val="0"/>
          <w:numId w:val="31"/>
        </w:numPr>
      </w:pPr>
      <w:r w:rsidRPr="00C85175">
        <w:rPr>
          <w:b/>
        </w:rPr>
        <w:t xml:space="preserve">SHPOA complaint on SHCPID violations </w:t>
      </w:r>
      <w:r w:rsidR="00C85175" w:rsidRPr="00C85175">
        <w:rPr>
          <w:b/>
        </w:rPr>
        <w:t>&amp; request for full SHCPID Board replacement:</w:t>
      </w:r>
    </w:p>
    <w:p w14:paraId="56AA69B7" w14:textId="77777777" w:rsidR="008E0DF4" w:rsidRDefault="00787D0D" w:rsidP="00800965">
      <w:pPr>
        <w:pStyle w:val="ListParagraph"/>
        <w:numPr>
          <w:ilvl w:val="1"/>
          <w:numId w:val="31"/>
        </w:numPr>
      </w:pPr>
      <w:r>
        <w:t xml:space="preserve">Details on the issues and the timeline of </w:t>
      </w:r>
      <w:r w:rsidR="00800965">
        <w:t xml:space="preserve">SHPOA </w:t>
      </w:r>
      <w:r>
        <w:t>efforts to address SH resident</w:t>
      </w:r>
      <w:r w:rsidR="00B8035A">
        <w:t>’</w:t>
      </w:r>
      <w:r>
        <w:t>s complaints are in the April 2023 meeting minutes.</w:t>
      </w:r>
      <w:r w:rsidR="00800965">
        <w:t xml:space="preserve"> </w:t>
      </w:r>
    </w:p>
    <w:p w14:paraId="62A66686" w14:textId="77777777" w:rsidR="008E0DF4" w:rsidRDefault="008E0DF4" w:rsidP="008E0DF4">
      <w:pPr>
        <w:pStyle w:val="ListParagraph"/>
        <w:numPr>
          <w:ilvl w:val="1"/>
          <w:numId w:val="31"/>
        </w:numPr>
      </w:pPr>
      <w:r>
        <w:t xml:space="preserve">Prior activity in 2023 was listed on slide including the request to replace to the entire board; termination of SHPOA Commissioners on the SHCPID Board and request for materials. </w:t>
      </w:r>
    </w:p>
    <w:p w14:paraId="24B802BD" w14:textId="77777777" w:rsidR="00800965" w:rsidRDefault="00800965" w:rsidP="00800965">
      <w:pPr>
        <w:pStyle w:val="ListParagraph"/>
        <w:numPr>
          <w:ilvl w:val="1"/>
          <w:numId w:val="31"/>
        </w:numPr>
      </w:pPr>
      <w:r>
        <w:t>At the last meeting, we discussed that the issues were referred to the LA Legislative Auditor for investigation. Updates on investigation include:</w:t>
      </w:r>
    </w:p>
    <w:p w14:paraId="424DE141" w14:textId="77777777" w:rsidR="00800965" w:rsidRDefault="00800965" w:rsidP="00A0338C">
      <w:pPr>
        <w:pStyle w:val="ListParagraph"/>
        <w:numPr>
          <w:ilvl w:val="2"/>
          <w:numId w:val="31"/>
        </w:numPr>
      </w:pPr>
      <w:r>
        <w:t xml:space="preserve"> We have been notified that the LA Legislative Auditor has initiated an investigation.</w:t>
      </w:r>
    </w:p>
    <w:p w14:paraId="40C7573A" w14:textId="77777777" w:rsidR="00800965" w:rsidRDefault="00800965" w:rsidP="00800965">
      <w:pPr>
        <w:pStyle w:val="ListParagraph"/>
        <w:numPr>
          <w:ilvl w:val="2"/>
          <w:numId w:val="31"/>
        </w:numPr>
      </w:pPr>
      <w:r>
        <w:t xml:space="preserve">Angela D White, SHPOA President had been interviewed and has provided requested documentation. </w:t>
      </w:r>
    </w:p>
    <w:p w14:paraId="3A6A1307" w14:textId="77777777" w:rsidR="00113963" w:rsidRDefault="00113963" w:rsidP="00800965">
      <w:pPr>
        <w:pStyle w:val="ListParagraph"/>
        <w:numPr>
          <w:ilvl w:val="2"/>
          <w:numId w:val="31"/>
        </w:numPr>
      </w:pPr>
      <w:r>
        <w:t>LA Legislative Auditor has referred the Open Meeting and Budget Act violation</w:t>
      </w:r>
      <w:r w:rsidR="00800965">
        <w:t>s</w:t>
      </w:r>
      <w:r>
        <w:t xml:space="preserve"> to the LA </w:t>
      </w:r>
      <w:r w:rsidR="00B8035A">
        <w:t>A</w:t>
      </w:r>
      <w:r>
        <w:t>ttorney General.</w:t>
      </w:r>
    </w:p>
    <w:p w14:paraId="1268CDE9" w14:textId="532F22A6" w:rsidR="009B66D0" w:rsidRDefault="009B66D0" w:rsidP="00C85175">
      <w:pPr>
        <w:ind w:left="1188" w:hanging="1188"/>
      </w:pPr>
      <w:r>
        <w:tab/>
        <w:t>Question raised by Eddie Veal about the reason for the com</w:t>
      </w:r>
      <w:r w:rsidR="00113963">
        <w:t>plaint</w:t>
      </w:r>
      <w:r w:rsidR="00B8035A">
        <w:t xml:space="preserve"> and whether the </w:t>
      </w:r>
      <w:r w:rsidR="00B92ADB">
        <w:t>SHCPID patrols were not enough to satisfy residents</w:t>
      </w:r>
      <w:r w:rsidR="00B8035A">
        <w:t>.</w:t>
      </w:r>
      <w:r w:rsidR="00113963">
        <w:t xml:space="preserve"> </w:t>
      </w:r>
      <w:r w:rsidR="00302AD3">
        <w:t>It was explained that details on the issues could</w:t>
      </w:r>
      <w:r w:rsidR="00B92ADB">
        <w:t xml:space="preserve"> be found in</w:t>
      </w:r>
      <w:r w:rsidR="00892F90">
        <w:t xml:space="preserve"> the April 23, 2023 </w:t>
      </w:r>
      <w:r w:rsidR="00302AD3">
        <w:t xml:space="preserve">SHPOA </w:t>
      </w:r>
      <w:r w:rsidR="00892F90">
        <w:t>meeting minu</w:t>
      </w:r>
      <w:r w:rsidR="00B92ADB">
        <w:t xml:space="preserve">tes. </w:t>
      </w:r>
      <w:r>
        <w:t xml:space="preserve">Angela White </w:t>
      </w:r>
      <w:r w:rsidR="00B92ADB">
        <w:t xml:space="preserve">briefly </w:t>
      </w:r>
      <w:r w:rsidR="008B55A0">
        <w:t>discussed the complaint, its history and the u</w:t>
      </w:r>
      <w:r w:rsidR="00B92ADB">
        <w:t xml:space="preserve">nresolved SHCPID </w:t>
      </w:r>
      <w:r>
        <w:t>issues</w:t>
      </w:r>
      <w:r w:rsidR="0018174B">
        <w:t>:</w:t>
      </w:r>
    </w:p>
    <w:p w14:paraId="59B0195E" w14:textId="77777777" w:rsidR="008E0DF4" w:rsidRDefault="00B8035A" w:rsidP="00A0338C">
      <w:pPr>
        <w:pStyle w:val="ListParagraph"/>
        <w:numPr>
          <w:ilvl w:val="0"/>
          <w:numId w:val="28"/>
        </w:numPr>
      </w:pPr>
      <w:r>
        <w:t xml:space="preserve">SHCPID was established in 2017 as a quasi gov’t agency. After review of complaints and an understanding of SHCPID operational requirements, resident </w:t>
      </w:r>
      <w:r w:rsidR="00B92ADB">
        <w:t xml:space="preserve">communications and transparency </w:t>
      </w:r>
      <w:r>
        <w:t xml:space="preserve">complaints were outlined in 2021 to all SHCPID Board members including </w:t>
      </w:r>
      <w:r w:rsidR="00B92ADB">
        <w:t xml:space="preserve">their </w:t>
      </w:r>
      <w:r>
        <w:t>f</w:t>
      </w:r>
      <w:r w:rsidR="009B66D0">
        <w:t>ailure to comply with the Local Gov’t Bu</w:t>
      </w:r>
      <w:r>
        <w:t>dget Act and the</w:t>
      </w:r>
      <w:r w:rsidR="00113963">
        <w:t xml:space="preserve"> Open Meeting L</w:t>
      </w:r>
      <w:r>
        <w:t xml:space="preserve">aw. </w:t>
      </w:r>
    </w:p>
    <w:p w14:paraId="53CA0E0E" w14:textId="77777777" w:rsidR="0018174B" w:rsidRDefault="00B8035A" w:rsidP="00A0338C">
      <w:pPr>
        <w:pStyle w:val="ListParagraph"/>
        <w:numPr>
          <w:ilvl w:val="0"/>
          <w:numId w:val="28"/>
        </w:numPr>
      </w:pPr>
      <w:r>
        <w:t>SHPOA Officer</w:t>
      </w:r>
      <w:r w:rsidR="0018174B">
        <w:t>s</w:t>
      </w:r>
      <w:r>
        <w:t xml:space="preserve"> met with Jesse Glasper</w:t>
      </w:r>
      <w:r w:rsidR="00B92ADB">
        <w:t>, SHCPID President</w:t>
      </w:r>
      <w:r>
        <w:t xml:space="preserve"> </w:t>
      </w:r>
      <w:r w:rsidR="0018174B">
        <w:t xml:space="preserve">in 2021. At that meeting the discussion included the resident issues, SHCPID state law violations, newly created SHCPID bylaws that both conflicted with SHCPID legislation &amp; lacked SH resident review, SHCPID failure to properly process Board requirements and Commissioner terms. </w:t>
      </w:r>
    </w:p>
    <w:p w14:paraId="0989FFF0" w14:textId="77777777" w:rsidR="008E0DF4" w:rsidRDefault="0018174B" w:rsidP="0018174B">
      <w:pPr>
        <w:pStyle w:val="ListParagraph"/>
        <w:numPr>
          <w:ilvl w:val="0"/>
          <w:numId w:val="28"/>
        </w:numPr>
      </w:pPr>
      <w:r>
        <w:t xml:space="preserve">Residents participated in a 2021 SHCPID meeting where the following occurred: </w:t>
      </w:r>
    </w:p>
    <w:p w14:paraId="0E2C4D4B" w14:textId="77777777" w:rsidR="008E0DF4" w:rsidRDefault="0018174B" w:rsidP="008E0DF4">
      <w:pPr>
        <w:pStyle w:val="ListParagraph"/>
        <w:numPr>
          <w:ilvl w:val="1"/>
          <w:numId w:val="28"/>
        </w:numPr>
      </w:pPr>
      <w:r>
        <w:t xml:space="preserve">Jesse </w:t>
      </w:r>
      <w:r w:rsidR="008E0DF4">
        <w:t xml:space="preserve">Glasper, SHCPID President, </w:t>
      </w:r>
      <w:r>
        <w:t xml:space="preserve">refused to discuss the issues </w:t>
      </w:r>
      <w:r w:rsidR="00B92ADB">
        <w:t xml:space="preserve">raised </w:t>
      </w:r>
      <w:r>
        <w:t xml:space="preserve">in the SHPOA </w:t>
      </w:r>
      <w:r w:rsidR="008E0DF4">
        <w:t xml:space="preserve">Officer </w:t>
      </w:r>
      <w:r>
        <w:t>meeting</w:t>
      </w:r>
      <w:r w:rsidR="008E0DF4">
        <w:t xml:space="preserve"> with the SHCPID Board</w:t>
      </w:r>
      <w:r w:rsidR="00B92ADB">
        <w:t xml:space="preserve">. </w:t>
      </w:r>
    </w:p>
    <w:p w14:paraId="549DE513" w14:textId="77777777" w:rsidR="00B8035A" w:rsidRDefault="0018174B" w:rsidP="008E0DF4">
      <w:pPr>
        <w:pStyle w:val="ListParagraph"/>
        <w:numPr>
          <w:ilvl w:val="1"/>
          <w:numId w:val="28"/>
        </w:numPr>
      </w:pPr>
      <w:r>
        <w:t xml:space="preserve">SHCPID </w:t>
      </w:r>
      <w:r w:rsidR="008E0DF4">
        <w:t xml:space="preserve">Board </w:t>
      </w:r>
      <w:r>
        <w:t xml:space="preserve">refused SHPOA’s request </w:t>
      </w:r>
      <w:r w:rsidR="006216DC">
        <w:t>to</w:t>
      </w:r>
      <w:r>
        <w:t xml:space="preserve"> conduct a crime and safety workshop </w:t>
      </w:r>
      <w:r w:rsidR="008E0DF4">
        <w:t xml:space="preserve">for resident’s </w:t>
      </w:r>
      <w:r>
        <w:t xml:space="preserve">due to lack of funding, </w:t>
      </w:r>
      <w:r w:rsidR="008E0DF4">
        <w:t xml:space="preserve">NOTE: </w:t>
      </w:r>
      <w:r w:rsidR="00867156">
        <w:t>SHPOA has held crime and safety workshops for the past 2 years.</w:t>
      </w:r>
    </w:p>
    <w:p w14:paraId="4869F7E6" w14:textId="77777777" w:rsidR="0018174B" w:rsidRDefault="0018174B" w:rsidP="0018174B">
      <w:pPr>
        <w:pStyle w:val="ListParagraph"/>
        <w:numPr>
          <w:ilvl w:val="0"/>
          <w:numId w:val="28"/>
        </w:numPr>
      </w:pPr>
      <w:r>
        <w:t>SHPOA Officers voted to investigate replacing the SHCPID Board in Sept 2022.</w:t>
      </w:r>
    </w:p>
    <w:p w14:paraId="2457FEE9" w14:textId="77777777" w:rsidR="00867156" w:rsidRDefault="0018174B" w:rsidP="00B92ADB">
      <w:pPr>
        <w:pStyle w:val="ListParagraph"/>
        <w:numPr>
          <w:ilvl w:val="0"/>
          <w:numId w:val="28"/>
        </w:numPr>
      </w:pPr>
      <w:r>
        <w:lastRenderedPageBreak/>
        <w:t>Request sent to SHCPID Board to meet with SHPOA Offi</w:t>
      </w:r>
      <w:r w:rsidR="00B92ADB">
        <w:t>cers in 2023. Jesse Glasper, SHCPID President refused to meet.</w:t>
      </w:r>
    </w:p>
    <w:p w14:paraId="5EDAE7A4" w14:textId="77777777" w:rsidR="008E0DF4" w:rsidRDefault="008E0DF4" w:rsidP="008E0DF4">
      <w:pPr>
        <w:pStyle w:val="ListParagraph"/>
        <w:numPr>
          <w:ilvl w:val="0"/>
          <w:numId w:val="28"/>
        </w:numPr>
      </w:pPr>
      <w:r>
        <w:t>To date, SHCPID has not resolved the failures and issues</w:t>
      </w:r>
      <w:r w:rsidR="0083629C">
        <w:t xml:space="preserve"> raised in 2021</w:t>
      </w:r>
      <w:r>
        <w:t>.</w:t>
      </w:r>
    </w:p>
    <w:p w14:paraId="0EF564DC" w14:textId="77777777" w:rsidR="00F443F3" w:rsidRDefault="00F443F3" w:rsidP="00F443F3">
      <w:pPr>
        <w:pStyle w:val="ListParagraph"/>
        <w:numPr>
          <w:ilvl w:val="0"/>
          <w:numId w:val="31"/>
        </w:numPr>
      </w:pPr>
      <w:r w:rsidRPr="00F443F3">
        <w:rPr>
          <w:b/>
        </w:rPr>
        <w:t xml:space="preserve">Traffic Study Request: </w:t>
      </w:r>
      <w:r w:rsidR="006216DC">
        <w:t>P</w:t>
      </w:r>
      <w:r w:rsidRPr="00F443F3">
        <w:t>etitions and request for Traffic Study for Southern Heights will be mailed on week of July 23, 2023</w:t>
      </w:r>
      <w:r w:rsidR="006216DC">
        <w:t>. Prior issues with  valid petition signatures per street were addressed for all streets in Southern Heights</w:t>
      </w:r>
    </w:p>
    <w:p w14:paraId="772AFD12" w14:textId="77777777" w:rsidR="008B55A0" w:rsidRDefault="008B55A0" w:rsidP="008B55A0">
      <w:pPr>
        <w:pStyle w:val="ListParagraph"/>
        <w:numPr>
          <w:ilvl w:val="0"/>
          <w:numId w:val="31"/>
        </w:numPr>
      </w:pPr>
      <w:r>
        <w:rPr>
          <w:b/>
        </w:rPr>
        <w:t>Crime Statistics (2023 to date):</w:t>
      </w:r>
      <w:r>
        <w:t xml:space="preserve"> Crime statistics within Southern Heights and in high crime areas bordering Southern Heights were presented. </w:t>
      </w:r>
    </w:p>
    <w:p w14:paraId="473BA1BC" w14:textId="77777777" w:rsidR="008B55A0" w:rsidRDefault="008B55A0" w:rsidP="008B55A0">
      <w:pPr>
        <w:pStyle w:val="ListParagraph"/>
        <w:numPr>
          <w:ilvl w:val="1"/>
          <w:numId w:val="31"/>
        </w:numPr>
      </w:pPr>
      <w:r>
        <w:t xml:space="preserve">Crime </w:t>
      </w:r>
      <w:r w:rsidR="006216DC">
        <w:t xml:space="preserve">reported </w:t>
      </w:r>
      <w:r>
        <w:t xml:space="preserve">within Southern Heights </w:t>
      </w:r>
      <w:r w:rsidR="006216DC">
        <w:t>(34)</w:t>
      </w:r>
    </w:p>
    <w:p w14:paraId="55B88F6C" w14:textId="09F9542E" w:rsidR="008B55A0" w:rsidRDefault="008B55A0" w:rsidP="008B55A0">
      <w:pPr>
        <w:pStyle w:val="ListParagraph"/>
        <w:numPr>
          <w:ilvl w:val="2"/>
          <w:numId w:val="31"/>
        </w:numPr>
      </w:pPr>
      <w:r>
        <w:t>Was greatest in commercial areas with a total of 26 crimes reported to date (75%)</w:t>
      </w:r>
      <w:r w:rsidR="006216DC">
        <w:t xml:space="preserve"> </w:t>
      </w:r>
      <w:r>
        <w:t>at White Ap</w:t>
      </w:r>
      <w:r w:rsidR="00DC037B">
        <w:t>ar</w:t>
      </w:r>
      <w:r>
        <w:t>t</w:t>
      </w:r>
      <w:r w:rsidR="00DC037B">
        <w:t>ment</w:t>
      </w:r>
      <w:r>
        <w:t>s on 78</w:t>
      </w:r>
      <w:r w:rsidRPr="008B55A0">
        <w:rPr>
          <w:vertAlign w:val="superscript"/>
        </w:rPr>
        <w:t>th</w:t>
      </w:r>
      <w:r>
        <w:t xml:space="preserve">, Red </w:t>
      </w:r>
      <w:r w:rsidR="00DC037B">
        <w:t>Apartments</w:t>
      </w:r>
      <w:r>
        <w:t xml:space="preserve"> on 79</w:t>
      </w:r>
      <w:r w:rsidRPr="008B55A0">
        <w:rPr>
          <w:vertAlign w:val="superscript"/>
        </w:rPr>
        <w:t>th</w:t>
      </w:r>
      <w:r>
        <w:t>, Chevron, Sunoco, and Jaguar Plaza</w:t>
      </w:r>
    </w:p>
    <w:p w14:paraId="2463122E" w14:textId="77777777" w:rsidR="008B55A0" w:rsidRDefault="008B55A0" w:rsidP="008B55A0">
      <w:pPr>
        <w:pStyle w:val="ListParagraph"/>
        <w:numPr>
          <w:ilvl w:val="2"/>
          <w:numId w:val="31"/>
        </w:numPr>
      </w:pPr>
      <w:r>
        <w:t xml:space="preserve">A total of 8 crimes was reported </w:t>
      </w:r>
      <w:r w:rsidR="006216DC">
        <w:t xml:space="preserve">within </w:t>
      </w:r>
      <w:r>
        <w:t xml:space="preserve">SFH residents (25%) </w:t>
      </w:r>
    </w:p>
    <w:p w14:paraId="07BD306D" w14:textId="6EFEDE4B" w:rsidR="008B55A0" w:rsidRDefault="006216DC" w:rsidP="008B55A0">
      <w:pPr>
        <w:pStyle w:val="ListParagraph"/>
        <w:numPr>
          <w:ilvl w:val="1"/>
          <w:numId w:val="31"/>
        </w:numPr>
      </w:pPr>
      <w:r>
        <w:t xml:space="preserve">Crime reported in commercial areas near Southern Heights (51) with the greatest crime reported at Cadence </w:t>
      </w:r>
      <w:r w:rsidR="00DC037B">
        <w:t>Apartments</w:t>
      </w:r>
      <w:r>
        <w:t xml:space="preserve"> (43) and McDonald’s / Harding Plaza (8).</w:t>
      </w:r>
    </w:p>
    <w:p w14:paraId="7FF78489" w14:textId="77777777" w:rsidR="004C24E5" w:rsidRDefault="00A702C1" w:rsidP="002F6C06">
      <w:pPr>
        <w:ind w:left="1260" w:hanging="1188"/>
      </w:pPr>
      <w:r>
        <w:t xml:space="preserve"> </w:t>
      </w:r>
      <w:sdt>
        <w:sdtPr>
          <w:alias w:val="Agenda 2, conclusion:"/>
          <w:tag w:val="Agenda 2, conclusion:"/>
          <w:id w:val="981352856"/>
          <w:placeholder>
            <w:docPart w:val="9B29C3C63A6D4B5FAED2887EFF3A2DED"/>
          </w:placeholder>
          <w:temporary/>
          <w:showingPlcHdr/>
        </w:sdtPr>
        <w:sdtEndPr/>
        <w:sdtContent>
          <w:r w:rsidR="00A979E1" w:rsidRPr="00856654">
            <w:rPr>
              <w:color w:val="9F2936" w:themeColor="accent2"/>
            </w:rPr>
            <w:t>Conclusion</w:t>
          </w:r>
        </w:sdtContent>
      </w:sdt>
      <w:r w:rsidR="00A979E1">
        <w:t xml:space="preserve"> </w:t>
      </w:r>
      <w:r w:rsidR="006216DC">
        <w:t xml:space="preserve">Actions to avert these higher crime statistics within </w:t>
      </w:r>
      <w:r w:rsidR="00160D6B">
        <w:t>commercial</w:t>
      </w:r>
      <w:r w:rsidR="006216DC">
        <w:t xml:space="preserve"> </w:t>
      </w:r>
      <w:r w:rsidR="00160D6B">
        <w:t>areas</w:t>
      </w:r>
      <w:r w:rsidR="006216DC">
        <w:t xml:space="preserve"> in SH and bordering Southern Heights need to be undertaken.</w:t>
      </w:r>
    </w:p>
    <w:tbl>
      <w:tblPr>
        <w:tblStyle w:val="Meetingminutes"/>
        <w:tblW w:w="5000" w:type="pct"/>
        <w:tblLayout w:type="fixed"/>
        <w:tblLook w:val="04A0" w:firstRow="1" w:lastRow="0" w:firstColumn="1" w:lastColumn="0" w:noHBand="0" w:noVBand="1"/>
        <w:tblDescription w:val="Action items information table for agenda 2"/>
      </w:tblPr>
      <w:tblGrid>
        <w:gridCol w:w="6300"/>
        <w:gridCol w:w="2250"/>
        <w:gridCol w:w="2250"/>
      </w:tblGrid>
      <w:tr w:rsidR="00A979E1" w:rsidRPr="00E52810" w14:paraId="035BED90" w14:textId="77777777" w:rsidTr="0061603A">
        <w:trPr>
          <w:cnfStyle w:val="100000000000" w:firstRow="1" w:lastRow="0" w:firstColumn="0" w:lastColumn="0" w:oddVBand="0" w:evenVBand="0" w:oddHBand="0" w:evenHBand="0" w:firstRowFirstColumn="0" w:firstRowLastColumn="0" w:lastRowFirstColumn="0" w:lastRowLastColumn="0"/>
        </w:trPr>
        <w:tc>
          <w:tcPr>
            <w:tcW w:w="6300" w:type="dxa"/>
          </w:tcPr>
          <w:p w14:paraId="55A46BC9" w14:textId="77777777" w:rsidR="00A979E1" w:rsidRPr="00E52810" w:rsidRDefault="0061603A" w:rsidP="0061603A">
            <w:r>
              <w:t>Action Items</w:t>
            </w:r>
          </w:p>
        </w:tc>
        <w:tc>
          <w:tcPr>
            <w:tcW w:w="2250" w:type="dxa"/>
          </w:tcPr>
          <w:p w14:paraId="1FC7ED24" w14:textId="77777777" w:rsidR="00A979E1" w:rsidRPr="00E52810" w:rsidRDefault="0083629C" w:rsidP="003E7F04">
            <w:r>
              <w:t>Person responsible</w:t>
            </w:r>
          </w:p>
        </w:tc>
        <w:tc>
          <w:tcPr>
            <w:tcW w:w="2250" w:type="dxa"/>
          </w:tcPr>
          <w:p w14:paraId="53E13FDD" w14:textId="77777777" w:rsidR="00A979E1" w:rsidRPr="00E52810" w:rsidRDefault="004C24E5" w:rsidP="0052037C">
            <w:r>
              <w:t>Due Date</w:t>
            </w:r>
          </w:p>
        </w:tc>
      </w:tr>
      <w:tr w:rsidR="00A979E1" w:rsidRPr="00E52810" w14:paraId="260DE878" w14:textId="77777777" w:rsidTr="004C24E5">
        <w:tc>
          <w:tcPr>
            <w:tcW w:w="6300" w:type="dxa"/>
          </w:tcPr>
          <w:p w14:paraId="78B54C7B" w14:textId="77777777" w:rsidR="00A979E1" w:rsidRPr="00E52810" w:rsidRDefault="0083629C" w:rsidP="0083629C">
            <w:pPr>
              <w:ind w:left="18"/>
            </w:pPr>
            <w:r>
              <w:t>Propose actions to avert crime statistics within commercial areas in SH and bordering Southern Heights to be undertaken.</w:t>
            </w:r>
          </w:p>
        </w:tc>
        <w:tc>
          <w:tcPr>
            <w:tcW w:w="2250" w:type="dxa"/>
          </w:tcPr>
          <w:p w14:paraId="5E43FA1A" w14:textId="77777777" w:rsidR="0083629C" w:rsidRPr="00E52810" w:rsidRDefault="0083629C" w:rsidP="0052037C">
            <w:pPr>
              <w:ind w:left="0"/>
            </w:pPr>
            <w:r>
              <w:t>SHPOA Officers</w:t>
            </w:r>
          </w:p>
        </w:tc>
        <w:tc>
          <w:tcPr>
            <w:tcW w:w="2250" w:type="dxa"/>
          </w:tcPr>
          <w:p w14:paraId="70DE952E" w14:textId="77777777" w:rsidR="00A979E1" w:rsidRPr="00E52810" w:rsidRDefault="0083629C" w:rsidP="005805AF">
            <w:pPr>
              <w:ind w:left="0"/>
            </w:pPr>
            <w:r>
              <w:t>Aug 19, 2023</w:t>
            </w:r>
          </w:p>
        </w:tc>
      </w:tr>
    </w:tbl>
    <w:p w14:paraId="7E9C06A7" w14:textId="77777777" w:rsidR="004C24E5" w:rsidRDefault="004C24E5"/>
    <w:p w14:paraId="42B82450" w14:textId="7E1F02F8" w:rsidR="00A979E1" w:rsidRPr="00C2264B" w:rsidRDefault="004C499E" w:rsidP="00A979E1">
      <w:pPr>
        <w:pStyle w:val="Heading2"/>
        <w:rPr>
          <w:color w:val="auto"/>
        </w:rPr>
      </w:pPr>
      <w:sdt>
        <w:sdtPr>
          <w:alias w:val="Agenda 4, time allotted:"/>
          <w:tag w:val="Agenda 4, time allotted:"/>
          <w:id w:val="749239513"/>
          <w:placeholder>
            <w:docPart w:val="086E8FF8C30648B78331F5B270C73B8D"/>
          </w:placeholder>
          <w:temporary/>
          <w:showingPlcHdr/>
        </w:sdtPr>
        <w:sdtEndPr/>
        <w:sdtContent>
          <w:r w:rsidR="00A979E1" w:rsidRPr="00A979E1">
            <w:t>Time allotted</w:t>
          </w:r>
        </w:sdtContent>
      </w:sdt>
      <w:r w:rsidR="00A979E1" w:rsidRPr="00A979E1">
        <w:t xml:space="preserve"> | </w:t>
      </w:r>
      <w:sdt>
        <w:sdtPr>
          <w:alias w:val="Agenda 4, enter time:"/>
          <w:tag w:val="Agenda 4, enter time:"/>
          <w:id w:val="-342160976"/>
          <w:placeholder>
            <w:docPart w:val="9C4904BD8E2349419AC7D2BAE3CAAE60"/>
          </w:placeholder>
        </w:sdtPr>
        <w:sdtEndPr/>
        <w:sdtContent>
          <w:sdt>
            <w:sdtPr>
              <w:rPr>
                <w:rStyle w:val="SubtleEmphasis"/>
                <w:i w:val="0"/>
              </w:rPr>
              <w:alias w:val="Agenda 1, enter time:"/>
              <w:tag w:val="Agenda 1, enter time:"/>
              <w:id w:val="1359076239"/>
              <w:placeholder>
                <w:docPart w:val="6F1FBCE6317E4342B07EB61129A6B9F4"/>
              </w:placeholder>
            </w:sdtPr>
            <w:sdtEndPr>
              <w:rPr>
                <w:rStyle w:val="DefaultParagraphFont"/>
                <w:i/>
                <w:iCs w:val="0"/>
                <w:color w:val="9F2936" w:themeColor="accent2"/>
              </w:rPr>
            </w:sdtEndPr>
            <w:sdtContent>
              <w:r w:rsidR="00974992" w:rsidRPr="005E481F">
                <w:rPr>
                  <w:rStyle w:val="SubtleEmphasis"/>
                  <w:i w:val="0"/>
                </w:rPr>
                <w:t>5-10 minutes</w:t>
              </w:r>
            </w:sdtContent>
          </w:sdt>
        </w:sdtContent>
      </w:sdt>
      <w:r w:rsidR="00A979E1" w:rsidRPr="00A979E1">
        <w:t xml:space="preserve"> | </w:t>
      </w:r>
      <w:sdt>
        <w:sdtPr>
          <w:alias w:val="Agenda 4, agenda topic:"/>
          <w:tag w:val="Agenda 4, agenda topic:"/>
          <w:id w:val="-404913280"/>
          <w:placeholder>
            <w:docPart w:val="FDABF605194849B89F44C0DAB5027112"/>
          </w:placeholder>
          <w:temporary/>
          <w:showingPlcHdr/>
        </w:sdtPr>
        <w:sdtEndPr/>
        <w:sdtContent>
          <w:r w:rsidR="00A979E1" w:rsidRPr="00A05AD9">
            <w:rPr>
              <w:b/>
            </w:rPr>
            <w:t>Agenda topic</w:t>
          </w:r>
        </w:sdtContent>
      </w:sdt>
      <w:r w:rsidR="00A979E1" w:rsidRPr="00A979E1">
        <w:t xml:space="preserve"> </w:t>
      </w:r>
      <w:r w:rsidR="00160D6B">
        <w:rPr>
          <w:color w:val="auto"/>
        </w:rPr>
        <w:t>Treasurer’s Report</w:t>
      </w:r>
      <w:r w:rsidR="00A979E1" w:rsidRPr="00A979E1">
        <w:t xml:space="preserve"> | </w:t>
      </w:r>
      <w:sdt>
        <w:sdtPr>
          <w:alias w:val="Agenda 4, presenter:"/>
          <w:tag w:val="Agenda 4, presenter:"/>
          <w:id w:val="-1508136696"/>
          <w:placeholder>
            <w:docPart w:val="6A6E572F3B60414ABBDE6E104ADFE797"/>
          </w:placeholder>
          <w:temporary/>
          <w:showingPlcHdr/>
        </w:sdtPr>
        <w:sdtEndPr/>
        <w:sdtContent>
          <w:r w:rsidR="00A979E1" w:rsidRPr="00A979E1">
            <w:t>Presenter</w:t>
          </w:r>
        </w:sdtContent>
      </w:sdt>
      <w:r w:rsidR="00A979E1" w:rsidRPr="00A979E1">
        <w:t xml:space="preserve"> </w:t>
      </w:r>
      <w:r w:rsidR="00C2264B" w:rsidRPr="00C2264B">
        <w:rPr>
          <w:color w:val="auto"/>
        </w:rPr>
        <w:t>Angela</w:t>
      </w:r>
      <w:r w:rsidR="00C2264B">
        <w:t xml:space="preserve"> </w:t>
      </w:r>
      <w:r w:rsidR="00C2264B">
        <w:rPr>
          <w:color w:val="auto"/>
        </w:rPr>
        <w:t>White</w:t>
      </w:r>
      <w:r w:rsidR="003015B6">
        <w:rPr>
          <w:color w:val="auto"/>
        </w:rPr>
        <w:t xml:space="preserve">                                      for Sheila V </w:t>
      </w:r>
      <w:r w:rsidR="00DC037B">
        <w:rPr>
          <w:color w:val="auto"/>
        </w:rPr>
        <w:t>Sims</w:t>
      </w:r>
      <w:r w:rsidR="00C2264B" w:rsidRPr="00C2264B">
        <w:rPr>
          <w:color w:val="auto"/>
        </w:rPr>
        <w:t xml:space="preserve"> </w:t>
      </w:r>
    </w:p>
    <w:p w14:paraId="2D55DD6A" w14:textId="77777777" w:rsidR="00ED6E94" w:rsidRDefault="004C499E" w:rsidP="00C31D3A">
      <w:pPr>
        <w:ind w:left="1260" w:hanging="1188"/>
      </w:pPr>
      <w:sdt>
        <w:sdtPr>
          <w:alias w:val="Agenda 4, discussion:"/>
          <w:tag w:val="Agenda 4, discussion:"/>
          <w:id w:val="1180246051"/>
          <w:placeholder>
            <w:docPart w:val="030F2633697947DF9367028A70C01D69"/>
          </w:placeholder>
          <w:temporary/>
          <w:showingPlcHdr/>
        </w:sdtPr>
        <w:sdtEndPr/>
        <w:sdtContent>
          <w:r w:rsidR="00A979E1" w:rsidRPr="00856654">
            <w:rPr>
              <w:color w:val="9F2936" w:themeColor="accent2"/>
            </w:rPr>
            <w:t>Discussion</w:t>
          </w:r>
        </w:sdtContent>
      </w:sdt>
      <w:r w:rsidR="00A979E1">
        <w:t xml:space="preserve"> </w:t>
      </w:r>
      <w:r w:rsidR="007E3841">
        <w:t>The T</w:t>
      </w:r>
      <w:r w:rsidR="000C098F">
        <w:t xml:space="preserve">reasurer could not attend the meeting but sent the </w:t>
      </w:r>
      <w:r w:rsidR="00160D6B">
        <w:t xml:space="preserve">Q2 </w:t>
      </w:r>
      <w:r w:rsidR="000C098F">
        <w:t>quarterly report</w:t>
      </w:r>
      <w:r w:rsidR="00ED6E94">
        <w:t xml:space="preserve">. </w:t>
      </w:r>
    </w:p>
    <w:p w14:paraId="521C08DE" w14:textId="77777777" w:rsidR="00ED6E94" w:rsidRDefault="00892F90" w:rsidP="00ED6E94">
      <w:pPr>
        <w:ind w:left="1260"/>
      </w:pPr>
      <w:r>
        <w:t xml:space="preserve">Our checking account has been moved to Neighbors Federal Credit Union to </w:t>
      </w:r>
      <w:r w:rsidR="00ED6E94">
        <w:t xml:space="preserve">reduce service charges and to </w:t>
      </w:r>
      <w:r>
        <w:t xml:space="preserve">allow credit </w:t>
      </w:r>
      <w:r w:rsidR="0050244E">
        <w:t xml:space="preserve">card </w:t>
      </w:r>
      <w:r>
        <w:t xml:space="preserve">payments by members. </w:t>
      </w:r>
      <w:r w:rsidR="00ED6E94">
        <w:t xml:space="preserve">The saving account will be moved to Neighbors to reduce service charges in </w:t>
      </w:r>
      <w:r w:rsidR="001C636A">
        <w:t>July</w:t>
      </w:r>
      <w:r w:rsidR="00ED6E94">
        <w:t xml:space="preserve">. </w:t>
      </w:r>
      <w:r>
        <w:t>Our credit card capability has passed PCI compliance.</w:t>
      </w:r>
      <w:r w:rsidR="000C098F">
        <w:t xml:space="preserve"> </w:t>
      </w:r>
      <w:r>
        <w:t xml:space="preserve">The glitch in our credit card processing has been resolved. </w:t>
      </w:r>
      <w:r w:rsidR="00ED6E94">
        <w:t xml:space="preserve">NOTE: we do not store any credit card numbers as part of our processing. </w:t>
      </w:r>
    </w:p>
    <w:p w14:paraId="188D12EE" w14:textId="77777777" w:rsidR="00ED6E94" w:rsidRDefault="00ED6E94" w:rsidP="00ED6E94">
      <w:pPr>
        <w:ind w:left="1260"/>
      </w:pPr>
      <w:r>
        <w:t>Residents should</w:t>
      </w:r>
      <w:r w:rsidR="00892F90">
        <w:t xml:space="preserve"> use the </w:t>
      </w:r>
      <w:r>
        <w:t xml:space="preserve">SHPOABR.COM </w:t>
      </w:r>
      <w:r w:rsidR="00892F90">
        <w:t xml:space="preserve">website to complete their member information including emergency contacts and to indicate their </w:t>
      </w:r>
      <w:r w:rsidR="0050244E">
        <w:t xml:space="preserve">planned </w:t>
      </w:r>
      <w:r w:rsidR="00892F90">
        <w:t>dues payment (number of years and type of payment</w:t>
      </w:r>
      <w:r>
        <w:t>)</w:t>
      </w:r>
      <w:r w:rsidR="00892F90">
        <w:t xml:space="preserve">. </w:t>
      </w:r>
      <w:r>
        <w:t xml:space="preserve">You can pay from 1-4 years. </w:t>
      </w:r>
      <w:r w:rsidR="00892F90">
        <w:t>Checks are accepted via the PO Box or drop off</w:t>
      </w:r>
      <w:r w:rsidR="0050244E">
        <w:t xml:space="preserve"> at 2146 78</w:t>
      </w:r>
      <w:r w:rsidR="0050244E" w:rsidRPr="0050244E">
        <w:rPr>
          <w:vertAlign w:val="superscript"/>
        </w:rPr>
        <w:t>th</w:t>
      </w:r>
      <w:r w:rsidR="0050244E">
        <w:t xml:space="preserve"> Ave</w:t>
      </w:r>
      <w:r>
        <w:t>. Credit card payments will incur</w:t>
      </w:r>
      <w:r w:rsidR="00892F90">
        <w:t xml:space="preserve"> a 3% </w:t>
      </w:r>
      <w:r>
        <w:t xml:space="preserve">transaction </w:t>
      </w:r>
      <w:r w:rsidR="00892F90">
        <w:t xml:space="preserve">convenience fee. </w:t>
      </w:r>
      <w:r>
        <w:t>Dues payment information, dues payment instructions and the link to pay via credit card are displayed in your membership confirmation message. You can also pay by credit card at our meetings and events</w:t>
      </w:r>
      <w:r w:rsidR="0050244E">
        <w:t>.</w:t>
      </w:r>
    </w:p>
    <w:p w14:paraId="771BE59C" w14:textId="470FDCCF" w:rsidR="008F4D44" w:rsidRDefault="00160D6B" w:rsidP="00ED6E94">
      <w:pPr>
        <w:ind w:left="1260"/>
      </w:pPr>
      <w:r>
        <w:t xml:space="preserve">The </w:t>
      </w:r>
      <w:r w:rsidR="009641ED">
        <w:t xml:space="preserve">Q2 quarterly </w:t>
      </w:r>
      <w:r>
        <w:t xml:space="preserve">report </w:t>
      </w:r>
      <w:r w:rsidR="00ED6E94">
        <w:t>detail</w:t>
      </w:r>
      <w:r w:rsidR="008F4D44">
        <w:t>ed</w:t>
      </w:r>
      <w:r w:rsidR="009641ED">
        <w:t xml:space="preserve"> the deposits and</w:t>
      </w:r>
      <w:r w:rsidR="000D6A5A">
        <w:t xml:space="preserve"> withdrawals</w:t>
      </w:r>
      <w:r w:rsidR="00ED6E94">
        <w:t xml:space="preserve"> in the c</w:t>
      </w:r>
      <w:r>
        <w:t xml:space="preserve">hecking and savings account balances </w:t>
      </w:r>
      <w:r w:rsidR="00ED6E94">
        <w:t>in Q2</w:t>
      </w:r>
      <w:r>
        <w:t xml:space="preserve">. </w:t>
      </w:r>
      <w:r w:rsidR="008F4D44">
        <w:t xml:space="preserve">Q2 checking accounts beginning balance was $1812.33. Deposits include ($275 (April) </w:t>
      </w:r>
      <w:r w:rsidR="00DC037B">
        <w:t>and $25.</w:t>
      </w:r>
      <w:r w:rsidR="008F4D44">
        <w:t xml:space="preserve">75 (June). Checking expenses paid this quarter were the $48 (one-time charge) to </w:t>
      </w:r>
      <w:r w:rsidR="00DC037B">
        <w:t>Fiserv</w:t>
      </w:r>
      <w:r w:rsidR="008F4D44">
        <w:t xml:space="preserve"> (Clover Software), the bank approved software and service to </w:t>
      </w:r>
      <w:r w:rsidR="008F4D44">
        <w:lastRenderedPageBreak/>
        <w:t>handle credit card processing for dues and other member payments. Q2 Checking ending balance is $2,133.08</w:t>
      </w:r>
    </w:p>
    <w:p w14:paraId="568305C6" w14:textId="102A82AC" w:rsidR="000D6A5A" w:rsidRPr="00160D6B" w:rsidRDefault="00ED6E94" w:rsidP="00B74796">
      <w:pPr>
        <w:ind w:left="1260"/>
      </w:pPr>
      <w:r>
        <w:t>The savings account at Southern Teachers &amp; Parents Credit Union</w:t>
      </w:r>
      <w:r w:rsidR="008F4D44">
        <w:t xml:space="preserve"> had a beginning quarterly balance of $1,698.47. The saving account incurred</w:t>
      </w:r>
      <w:r>
        <w:t xml:space="preserve"> a $5 quarterly share fee.</w:t>
      </w:r>
      <w:r w:rsidR="008F4D44">
        <w:t xml:space="preserve"> The Q2 savings account ending balance was $1,693.47.</w:t>
      </w:r>
      <w:r w:rsidR="005F29B9">
        <w:t xml:space="preserve"> Total funds across both accounts at the end of Q2 is $3,806.55. </w:t>
      </w:r>
      <w:r w:rsidR="00160D6B">
        <w:rPr>
          <w:color w:val="9F2936" w:themeColor="accent2"/>
        </w:rPr>
        <w:tab/>
      </w:r>
    </w:p>
    <w:p w14:paraId="7B816CDF" w14:textId="77777777" w:rsidR="00693370" w:rsidRDefault="004C499E" w:rsidP="009641ED">
      <w:pPr>
        <w:ind w:left="1260" w:hanging="1188"/>
      </w:pPr>
      <w:sdt>
        <w:sdtPr>
          <w:alias w:val="Agenda 4, conclusion:"/>
          <w:tag w:val="Agenda 4, conclusion:"/>
          <w:id w:val="-118606399"/>
          <w:placeholder>
            <w:docPart w:val="B0528EA003A74A0A9B52354F2EFEE7D7"/>
          </w:placeholder>
          <w:temporary/>
          <w:showingPlcHdr/>
        </w:sdtPr>
        <w:sdtEndPr/>
        <w:sdtContent>
          <w:r w:rsidR="00A979E1" w:rsidRPr="00856654">
            <w:rPr>
              <w:color w:val="9F2936" w:themeColor="accent2"/>
            </w:rPr>
            <w:t>Conclusion</w:t>
          </w:r>
        </w:sdtContent>
      </w:sdt>
      <w:r w:rsidR="00A979E1">
        <w:t xml:space="preserve"> </w:t>
      </w:r>
      <w:r w:rsidR="00336FAB">
        <w:t>Tasha</w:t>
      </w:r>
      <w:r w:rsidR="00211C5E">
        <w:t xml:space="preserve"> Jones</w:t>
      </w:r>
      <w:r w:rsidR="00336FAB">
        <w:t xml:space="preserve"> moved to accept the Financials</w:t>
      </w:r>
      <w:r w:rsidR="00211C5E">
        <w:t xml:space="preserve"> and </w:t>
      </w:r>
      <w:r w:rsidR="009641ED">
        <w:t>motion was seconded</w:t>
      </w:r>
      <w:r w:rsidR="00211C5E">
        <w:t xml:space="preserve"> by </w:t>
      </w:r>
      <w:r w:rsidR="00AA09C9">
        <w:t>Jo</w:t>
      </w:r>
      <w:r w:rsidR="005F29B9">
        <w:t>yce Polk</w:t>
      </w:r>
      <w:r w:rsidR="00211C5E">
        <w:t>. The</w:t>
      </w:r>
      <w:r w:rsidR="005F29B9">
        <w:t xml:space="preserve"> motion to accept Q2 financials was approved without</w:t>
      </w:r>
      <w:r w:rsidR="00211C5E">
        <w:t xml:space="preserve"> opposition</w:t>
      </w:r>
      <w:r w:rsidR="009641ED">
        <w:t xml:space="preserve">. </w:t>
      </w:r>
    </w:p>
    <w:p w14:paraId="7490245E" w14:textId="77777777" w:rsidR="00B128EA" w:rsidRDefault="004C499E" w:rsidP="00B128EA">
      <w:pPr>
        <w:pStyle w:val="Heading2"/>
      </w:pPr>
      <w:sdt>
        <w:sdtPr>
          <w:alias w:val="Agenda 3, time allotted:"/>
          <w:tag w:val="Agenda 3, time allotted:"/>
          <w:id w:val="375971172"/>
          <w:placeholder>
            <w:docPart w:val="FFBE45030F26469BBAC15C85275359F9"/>
          </w:placeholder>
          <w:temporary/>
          <w:showingPlcHdr/>
        </w:sdtPr>
        <w:sdtEndPr/>
        <w:sdtContent>
          <w:r w:rsidR="00B128EA">
            <w:t>Time allotted</w:t>
          </w:r>
        </w:sdtContent>
      </w:sdt>
      <w:r w:rsidR="00B128EA">
        <w:t xml:space="preserve"> | </w:t>
      </w:r>
      <w:sdt>
        <w:sdtPr>
          <w:rPr>
            <w:rStyle w:val="SubtleEmphasis"/>
          </w:rPr>
          <w:alias w:val="Agenda 3, enter time:"/>
          <w:tag w:val="Agenda 3, enter time:"/>
          <w:id w:val="-1568027780"/>
          <w:placeholder>
            <w:docPart w:val="62D9BD7F7FBF496EADE31448F907B9FD"/>
          </w:placeholder>
        </w:sdtPr>
        <w:sdtEndPr>
          <w:rPr>
            <w:rStyle w:val="DefaultParagraphFont"/>
            <w:i w:val="0"/>
            <w:iCs w:val="0"/>
            <w:color w:val="9F2936" w:themeColor="accent2"/>
          </w:rPr>
        </w:sdtEndPr>
        <w:sdtContent>
          <w:sdt>
            <w:sdtPr>
              <w:rPr>
                <w:rStyle w:val="SubtleEmphasis"/>
              </w:rPr>
              <w:alias w:val="Agenda 3, enter time:"/>
              <w:tag w:val="Agenda 3, enter time:"/>
              <w:id w:val="-873924033"/>
              <w:placeholder>
                <w:docPart w:val="440C5D09A0BC45D892409B6CE0149491"/>
              </w:placeholder>
            </w:sdtPr>
            <w:sdtEndPr>
              <w:rPr>
                <w:rStyle w:val="DefaultParagraphFont"/>
                <w:i w:val="0"/>
                <w:iCs w:val="0"/>
                <w:color w:val="9F2936" w:themeColor="accent2"/>
              </w:rPr>
            </w:sdtEndPr>
            <w:sdtContent>
              <w:sdt>
                <w:sdtPr>
                  <w:rPr>
                    <w:rStyle w:val="SubtleEmphasis"/>
                    <w:i w:val="0"/>
                  </w:rPr>
                  <w:alias w:val="Agenda 1, enter time:"/>
                  <w:tag w:val="Agenda 1, enter time:"/>
                  <w:id w:val="-1523618055"/>
                  <w:placeholder>
                    <w:docPart w:val="A2107A29DC0242E196A90E9404A63933"/>
                  </w:placeholder>
                </w:sdtPr>
                <w:sdtEndPr>
                  <w:rPr>
                    <w:rStyle w:val="DefaultParagraphFont"/>
                    <w:i/>
                    <w:iCs w:val="0"/>
                    <w:color w:val="9F2936" w:themeColor="accent2"/>
                  </w:rPr>
                </w:sdtEndPr>
                <w:sdtContent>
                  <w:r w:rsidR="00B128EA">
                    <w:rPr>
                      <w:rStyle w:val="SubtleEmphasis"/>
                      <w:i w:val="0"/>
                    </w:rPr>
                    <w:t>5</w:t>
                  </w:r>
                  <w:r w:rsidR="00B128EA" w:rsidRPr="005E481F">
                    <w:rPr>
                      <w:rStyle w:val="SubtleEmphasis"/>
                      <w:i w:val="0"/>
                    </w:rPr>
                    <w:t xml:space="preserve"> minutes</w:t>
                  </w:r>
                </w:sdtContent>
              </w:sdt>
            </w:sdtContent>
          </w:sdt>
        </w:sdtContent>
      </w:sdt>
      <w:r w:rsidR="00B128EA">
        <w:t xml:space="preserve"> | </w:t>
      </w:r>
      <w:sdt>
        <w:sdtPr>
          <w:alias w:val="Agenda 3, agenda topic:"/>
          <w:tag w:val="Agenda 3, agenda topic:"/>
          <w:id w:val="-1349714163"/>
          <w:placeholder>
            <w:docPart w:val="921CAB84C738438CB1742A2D78A15375"/>
          </w:placeholder>
          <w:temporary/>
          <w:showingPlcHdr/>
        </w:sdtPr>
        <w:sdtEndPr/>
        <w:sdtContent>
          <w:r w:rsidR="00B128EA">
            <w:t>Agenda topic</w:t>
          </w:r>
        </w:sdtContent>
      </w:sdt>
      <w:r w:rsidR="00B128EA">
        <w:t xml:space="preserve"> </w:t>
      </w:r>
      <w:r w:rsidR="00B128EA">
        <w:rPr>
          <w:rStyle w:val="SubtleEmphasis"/>
        </w:rPr>
        <w:t>Membership Report</w:t>
      </w:r>
      <w:r w:rsidR="00B128EA">
        <w:t xml:space="preserve">| </w:t>
      </w:r>
      <w:sdt>
        <w:sdtPr>
          <w:alias w:val="Agenda 3, presenter:"/>
          <w:tag w:val="Agenda 3, presenter:"/>
          <w:id w:val="25839631"/>
          <w:placeholder>
            <w:docPart w:val="EA182EB971BA4F8CABCD17123329ED67"/>
          </w:placeholder>
          <w:temporary/>
          <w:showingPlcHdr/>
        </w:sdtPr>
        <w:sdtEndPr/>
        <w:sdtContent>
          <w:r w:rsidR="00B128EA">
            <w:t>Presenter</w:t>
          </w:r>
        </w:sdtContent>
      </w:sdt>
      <w:r w:rsidR="00B128EA">
        <w:t xml:space="preserve"> </w:t>
      </w:r>
      <w:r w:rsidR="00B128EA">
        <w:rPr>
          <w:rStyle w:val="SubtleEmphasis"/>
        </w:rPr>
        <w:t>Angela White</w:t>
      </w:r>
    </w:p>
    <w:p w14:paraId="58D02122" w14:textId="77777777" w:rsidR="00B128EA" w:rsidRDefault="004C499E" w:rsidP="00B128EA">
      <w:pPr>
        <w:ind w:left="1260" w:hanging="1188"/>
      </w:pPr>
      <w:sdt>
        <w:sdtPr>
          <w:alias w:val="Agenda 3, discussion:"/>
          <w:tag w:val="Agenda 3, discussion:"/>
          <w:id w:val="-1325356321"/>
          <w:placeholder>
            <w:docPart w:val="4294F0380A6B40CCA6280E803A3A6A03"/>
          </w:placeholder>
          <w:temporary/>
          <w:showingPlcHdr/>
        </w:sdtPr>
        <w:sdtEndPr/>
        <w:sdtContent>
          <w:r w:rsidR="00B128EA" w:rsidRPr="00856654">
            <w:rPr>
              <w:color w:val="9F2936" w:themeColor="accent2"/>
            </w:rPr>
            <w:t>Discussion</w:t>
          </w:r>
        </w:sdtContent>
      </w:sdt>
      <w:r w:rsidR="00B128EA">
        <w:t xml:space="preserve"> Membership statistics for 2020 and 2022 along with the goal for 2023 were displayed as follows:</w:t>
      </w:r>
    </w:p>
    <w:p w14:paraId="43940046" w14:textId="77777777" w:rsidR="00B128EA" w:rsidRDefault="00B128EA" w:rsidP="00B128EA">
      <w:pPr>
        <w:ind w:left="1260" w:hanging="1188"/>
      </w:pPr>
      <w:r>
        <w:t xml:space="preserve"> </w:t>
      </w:r>
      <w:r>
        <w:tab/>
      </w:r>
    </w:p>
    <w:tbl>
      <w:tblPr>
        <w:tblStyle w:val="TableGrid"/>
        <w:tblW w:w="0" w:type="auto"/>
        <w:tblInd w:w="1260" w:type="dxa"/>
        <w:tblLook w:val="04A0" w:firstRow="1" w:lastRow="0" w:firstColumn="1" w:lastColumn="0" w:noHBand="0" w:noVBand="1"/>
      </w:tblPr>
      <w:tblGrid>
        <w:gridCol w:w="1525"/>
        <w:gridCol w:w="1530"/>
        <w:gridCol w:w="1496"/>
      </w:tblGrid>
      <w:tr w:rsidR="00B128EA" w14:paraId="1059F80A" w14:textId="77777777" w:rsidTr="00B128EA">
        <w:tc>
          <w:tcPr>
            <w:tcW w:w="1525" w:type="dxa"/>
          </w:tcPr>
          <w:p w14:paraId="1FDB5EFD" w14:textId="77777777" w:rsidR="00B128EA" w:rsidRDefault="00B128EA" w:rsidP="00B128EA">
            <w:pPr>
              <w:ind w:left="0"/>
            </w:pPr>
            <w:r>
              <w:t>Year</w:t>
            </w:r>
          </w:p>
        </w:tc>
        <w:tc>
          <w:tcPr>
            <w:tcW w:w="1530" w:type="dxa"/>
          </w:tcPr>
          <w:p w14:paraId="3DD7D66B" w14:textId="77777777" w:rsidR="00B128EA" w:rsidRDefault="00B128EA" w:rsidP="00B128EA">
            <w:pPr>
              <w:ind w:left="0"/>
            </w:pPr>
            <w:r>
              <w:t>Membership</w:t>
            </w:r>
          </w:p>
          <w:p w14:paraId="1C499DCA" w14:textId="77777777" w:rsidR="00B128EA" w:rsidRDefault="00B128EA" w:rsidP="00B128EA">
            <w:pPr>
              <w:ind w:left="0"/>
            </w:pPr>
            <w:r>
              <w:t>Goal</w:t>
            </w:r>
          </w:p>
        </w:tc>
        <w:tc>
          <w:tcPr>
            <w:tcW w:w="1080" w:type="dxa"/>
          </w:tcPr>
          <w:p w14:paraId="4F371CD5" w14:textId="77777777" w:rsidR="00B128EA" w:rsidRDefault="00B128EA" w:rsidP="00B128EA">
            <w:pPr>
              <w:ind w:left="0"/>
            </w:pPr>
            <w:r>
              <w:t>Actual Membership</w:t>
            </w:r>
          </w:p>
        </w:tc>
      </w:tr>
      <w:tr w:rsidR="00B128EA" w14:paraId="07FC5400" w14:textId="77777777" w:rsidTr="00B128EA">
        <w:tc>
          <w:tcPr>
            <w:tcW w:w="1525" w:type="dxa"/>
          </w:tcPr>
          <w:p w14:paraId="668D573F" w14:textId="77777777" w:rsidR="00B128EA" w:rsidRDefault="00B128EA" w:rsidP="00B128EA">
            <w:pPr>
              <w:ind w:left="0"/>
            </w:pPr>
            <w:r>
              <w:t>2021</w:t>
            </w:r>
          </w:p>
        </w:tc>
        <w:tc>
          <w:tcPr>
            <w:tcW w:w="1530" w:type="dxa"/>
          </w:tcPr>
          <w:p w14:paraId="5758EDE4" w14:textId="77777777" w:rsidR="00B128EA" w:rsidRDefault="00B128EA" w:rsidP="00B128EA">
            <w:pPr>
              <w:ind w:left="0"/>
            </w:pPr>
            <w:r>
              <w:t>NA</w:t>
            </w:r>
          </w:p>
        </w:tc>
        <w:tc>
          <w:tcPr>
            <w:tcW w:w="1080" w:type="dxa"/>
          </w:tcPr>
          <w:p w14:paraId="09AB3426" w14:textId="77777777" w:rsidR="00B128EA" w:rsidRDefault="00B128EA" w:rsidP="00B128EA">
            <w:pPr>
              <w:ind w:left="0"/>
            </w:pPr>
            <w:r>
              <w:t>52</w:t>
            </w:r>
          </w:p>
        </w:tc>
      </w:tr>
      <w:tr w:rsidR="00B128EA" w14:paraId="67A0683E" w14:textId="77777777" w:rsidTr="00B128EA">
        <w:tc>
          <w:tcPr>
            <w:tcW w:w="1525" w:type="dxa"/>
          </w:tcPr>
          <w:p w14:paraId="762F2E55" w14:textId="77777777" w:rsidR="00B128EA" w:rsidRDefault="00B128EA" w:rsidP="00B128EA">
            <w:pPr>
              <w:ind w:left="0"/>
            </w:pPr>
            <w:r>
              <w:t>2022</w:t>
            </w:r>
          </w:p>
        </w:tc>
        <w:tc>
          <w:tcPr>
            <w:tcW w:w="1530" w:type="dxa"/>
          </w:tcPr>
          <w:p w14:paraId="0B1164C6" w14:textId="77777777" w:rsidR="00B128EA" w:rsidRDefault="00B128EA" w:rsidP="00B128EA">
            <w:pPr>
              <w:ind w:left="0"/>
            </w:pPr>
            <w:r>
              <w:t>100</w:t>
            </w:r>
          </w:p>
        </w:tc>
        <w:tc>
          <w:tcPr>
            <w:tcW w:w="1080" w:type="dxa"/>
          </w:tcPr>
          <w:p w14:paraId="3553B701" w14:textId="77777777" w:rsidR="00B128EA" w:rsidRDefault="00B128EA" w:rsidP="00B128EA">
            <w:pPr>
              <w:ind w:left="0"/>
            </w:pPr>
            <w:r>
              <w:t>74</w:t>
            </w:r>
          </w:p>
        </w:tc>
      </w:tr>
      <w:tr w:rsidR="00B128EA" w14:paraId="1F75F7CC" w14:textId="77777777" w:rsidTr="00B128EA">
        <w:tc>
          <w:tcPr>
            <w:tcW w:w="1525" w:type="dxa"/>
          </w:tcPr>
          <w:p w14:paraId="0FCC0C49" w14:textId="77777777" w:rsidR="00B128EA" w:rsidRDefault="00B128EA" w:rsidP="00B128EA">
            <w:pPr>
              <w:ind w:left="0"/>
            </w:pPr>
            <w:r>
              <w:t>2023</w:t>
            </w:r>
          </w:p>
        </w:tc>
        <w:tc>
          <w:tcPr>
            <w:tcW w:w="1530" w:type="dxa"/>
          </w:tcPr>
          <w:p w14:paraId="2200065E" w14:textId="77777777" w:rsidR="00B128EA" w:rsidRDefault="00B128EA" w:rsidP="00B128EA">
            <w:pPr>
              <w:ind w:left="0"/>
            </w:pPr>
            <w:r>
              <w:t>160</w:t>
            </w:r>
          </w:p>
        </w:tc>
        <w:tc>
          <w:tcPr>
            <w:tcW w:w="1080" w:type="dxa"/>
          </w:tcPr>
          <w:p w14:paraId="76010050" w14:textId="77777777" w:rsidR="00B128EA" w:rsidRDefault="00B128EA" w:rsidP="00B128EA">
            <w:pPr>
              <w:ind w:left="0"/>
            </w:pPr>
            <w:r>
              <w:t>35 (to date)</w:t>
            </w:r>
          </w:p>
        </w:tc>
      </w:tr>
    </w:tbl>
    <w:p w14:paraId="0BB014F8" w14:textId="77777777" w:rsidR="00B128EA" w:rsidRDefault="00B128EA" w:rsidP="00B128EA">
      <w:pPr>
        <w:ind w:left="1260" w:hanging="1188"/>
      </w:pPr>
    </w:p>
    <w:p w14:paraId="7D2128FC" w14:textId="77777777" w:rsidR="00B128EA" w:rsidRDefault="00B128EA" w:rsidP="00B128EA">
      <w:pPr>
        <w:ind w:left="1260" w:hanging="1188"/>
      </w:pPr>
      <w:r>
        <w:tab/>
        <w:t xml:space="preserve">Membership is currently at 35 households. We are well below goal for 2023. Neighbors who are members are asked to solicit their neighbors. </w:t>
      </w:r>
    </w:p>
    <w:p w14:paraId="7C2E42E8" w14:textId="77777777" w:rsidR="00A0338C" w:rsidRDefault="00A0338C" w:rsidP="00B128EA">
      <w:pPr>
        <w:ind w:left="1260" w:hanging="1188"/>
      </w:pPr>
      <w:r>
        <w:tab/>
        <w:t>Dues are currently set at $25 thought the amount needs to be raised.</w:t>
      </w:r>
    </w:p>
    <w:p w14:paraId="15C9A5C3" w14:textId="77777777" w:rsidR="00B128EA" w:rsidRDefault="00B128EA" w:rsidP="00B128EA">
      <w:pPr>
        <w:ind w:left="1260" w:hanging="1188"/>
      </w:pPr>
      <w:r>
        <w:tab/>
        <w:t xml:space="preserve">We set our goal for 2023 at 160 based </w:t>
      </w:r>
      <w:r w:rsidR="00A0338C">
        <w:t xml:space="preserve">on the fact that we have 300 plus </w:t>
      </w:r>
      <w:r>
        <w:t xml:space="preserve">resident properties in Southern </w:t>
      </w:r>
      <w:r w:rsidR="00A0338C">
        <w:t>Heights</w:t>
      </w:r>
      <w:r>
        <w:t>.</w:t>
      </w:r>
    </w:p>
    <w:p w14:paraId="28C2A457" w14:textId="77777777" w:rsidR="00B74796" w:rsidRDefault="00B74796" w:rsidP="00B128EA">
      <w:pPr>
        <w:ind w:left="1260" w:hanging="1188"/>
      </w:pPr>
    </w:p>
    <w:p w14:paraId="73E8D778" w14:textId="77777777" w:rsidR="00B128EA" w:rsidRDefault="004C499E" w:rsidP="00B128EA">
      <w:pPr>
        <w:ind w:left="1260" w:hanging="1188"/>
      </w:pPr>
      <w:sdt>
        <w:sdtPr>
          <w:alias w:val="Agenda 3, conclusion:"/>
          <w:tag w:val="Agenda 3, conclusion:"/>
          <w:id w:val="-1959246074"/>
          <w:placeholder>
            <w:docPart w:val="049E3B7087A947429D43455DD6FBC743"/>
          </w:placeholder>
          <w:temporary/>
          <w:showingPlcHdr/>
        </w:sdtPr>
        <w:sdtEndPr/>
        <w:sdtContent>
          <w:r w:rsidR="00B128EA" w:rsidRPr="00856654">
            <w:rPr>
              <w:color w:val="9F2936" w:themeColor="accent2"/>
            </w:rPr>
            <w:t>Conclusion</w:t>
          </w:r>
        </w:sdtContent>
      </w:sdt>
      <w:r w:rsidR="00B128EA">
        <w:t xml:space="preserve"> </w:t>
      </w:r>
      <w:r w:rsidR="00805B69">
        <w:t>Efforts are needed to increase membership.</w:t>
      </w:r>
    </w:p>
    <w:p w14:paraId="09A8B8B5" w14:textId="77777777" w:rsidR="00B74796" w:rsidRDefault="00B74796" w:rsidP="00B128EA">
      <w:pPr>
        <w:ind w:left="1260" w:hanging="1188"/>
      </w:pPr>
    </w:p>
    <w:p w14:paraId="45D0E634" w14:textId="77777777" w:rsidR="00174C40" w:rsidRDefault="004C499E" w:rsidP="00174C40">
      <w:pPr>
        <w:pStyle w:val="Heading2"/>
      </w:pPr>
      <w:sdt>
        <w:sdtPr>
          <w:alias w:val="Agenda 3, time allotted:"/>
          <w:tag w:val="Agenda 3, time allotted:"/>
          <w:id w:val="1044256536"/>
          <w:placeholder>
            <w:docPart w:val="A939BD40B51A40E98CBEE463096844EA"/>
          </w:placeholder>
          <w:temporary/>
          <w:showingPlcHdr/>
        </w:sdtPr>
        <w:sdtEndPr/>
        <w:sdtContent>
          <w:r w:rsidR="00174C40">
            <w:t>Time allotted</w:t>
          </w:r>
        </w:sdtContent>
      </w:sdt>
      <w:r w:rsidR="00174C40">
        <w:t xml:space="preserve"> | </w:t>
      </w:r>
      <w:sdt>
        <w:sdtPr>
          <w:rPr>
            <w:rStyle w:val="SubtleEmphasis"/>
          </w:rPr>
          <w:alias w:val="Agenda 3, enter time:"/>
          <w:tag w:val="Agenda 3, enter time:"/>
          <w:id w:val="1363632125"/>
          <w:placeholder>
            <w:docPart w:val="2A1FC6C2C9784BA7B480ED10D2080983"/>
          </w:placeholder>
        </w:sdtPr>
        <w:sdtEndPr>
          <w:rPr>
            <w:rStyle w:val="DefaultParagraphFont"/>
            <w:i w:val="0"/>
            <w:iCs w:val="0"/>
            <w:color w:val="9F2936" w:themeColor="accent2"/>
          </w:rPr>
        </w:sdtEndPr>
        <w:sdtContent>
          <w:sdt>
            <w:sdtPr>
              <w:rPr>
                <w:rStyle w:val="SubtleEmphasis"/>
              </w:rPr>
              <w:alias w:val="Agenda 3, enter time:"/>
              <w:tag w:val="Agenda 3, enter time:"/>
              <w:id w:val="467871800"/>
              <w:placeholder>
                <w:docPart w:val="03B5232BFAEE4EBA9F6F687988581BDE"/>
              </w:placeholder>
            </w:sdtPr>
            <w:sdtEndPr>
              <w:rPr>
                <w:rStyle w:val="DefaultParagraphFont"/>
                <w:i w:val="0"/>
                <w:iCs w:val="0"/>
                <w:color w:val="9F2936" w:themeColor="accent2"/>
              </w:rPr>
            </w:sdtEndPr>
            <w:sdtContent>
              <w:sdt>
                <w:sdtPr>
                  <w:rPr>
                    <w:rStyle w:val="SubtleEmphasis"/>
                    <w:i w:val="0"/>
                  </w:rPr>
                  <w:alias w:val="Agenda 1, enter time:"/>
                  <w:tag w:val="Agenda 1, enter time:"/>
                  <w:id w:val="-2087063458"/>
                  <w:placeholder>
                    <w:docPart w:val="C2DC1EDFB15245428E34B7243FC8055C"/>
                  </w:placeholder>
                </w:sdtPr>
                <w:sdtEndPr>
                  <w:rPr>
                    <w:rStyle w:val="DefaultParagraphFont"/>
                    <w:i/>
                    <w:iCs w:val="0"/>
                    <w:color w:val="9F2936" w:themeColor="accent2"/>
                  </w:rPr>
                </w:sdtEndPr>
                <w:sdtContent>
                  <w:r w:rsidR="00974992">
                    <w:rPr>
                      <w:rStyle w:val="SubtleEmphasis"/>
                      <w:i w:val="0"/>
                    </w:rPr>
                    <w:t>5</w:t>
                  </w:r>
                  <w:r w:rsidR="00974992" w:rsidRPr="005E481F">
                    <w:rPr>
                      <w:rStyle w:val="SubtleEmphasis"/>
                      <w:i w:val="0"/>
                    </w:rPr>
                    <w:t xml:space="preserve"> minutes</w:t>
                  </w:r>
                </w:sdtContent>
              </w:sdt>
            </w:sdtContent>
          </w:sdt>
        </w:sdtContent>
      </w:sdt>
      <w:r w:rsidR="00174C40">
        <w:t xml:space="preserve"> | </w:t>
      </w:r>
      <w:sdt>
        <w:sdtPr>
          <w:alias w:val="Agenda 3, agenda topic:"/>
          <w:tag w:val="Agenda 3, agenda topic:"/>
          <w:id w:val="-872770130"/>
          <w:placeholder>
            <w:docPart w:val="A2330B66F23C46D18D5F41E6592DBEE7"/>
          </w:placeholder>
          <w:temporary/>
          <w:showingPlcHdr/>
        </w:sdtPr>
        <w:sdtEndPr/>
        <w:sdtContent>
          <w:r w:rsidR="00174C40">
            <w:t>Agenda topic</w:t>
          </w:r>
        </w:sdtContent>
      </w:sdt>
      <w:r w:rsidR="00174C40">
        <w:t xml:space="preserve"> </w:t>
      </w:r>
      <w:r w:rsidR="00F5150B">
        <w:rPr>
          <w:rStyle w:val="SubtleEmphasis"/>
        </w:rPr>
        <w:t>Activities Report</w:t>
      </w:r>
      <w:r w:rsidR="00174C40">
        <w:t xml:space="preserve">| </w:t>
      </w:r>
      <w:sdt>
        <w:sdtPr>
          <w:alias w:val="Agenda 3, presenter:"/>
          <w:tag w:val="Agenda 3, presenter:"/>
          <w:id w:val="-1491939048"/>
          <w:placeholder>
            <w:docPart w:val="4A12AACA6F1243ACB3A49E757BDA14E7"/>
          </w:placeholder>
          <w:temporary/>
          <w:showingPlcHdr/>
        </w:sdtPr>
        <w:sdtEndPr/>
        <w:sdtContent>
          <w:r w:rsidR="00174C40">
            <w:t>Presenter</w:t>
          </w:r>
        </w:sdtContent>
      </w:sdt>
      <w:r w:rsidR="00174C40">
        <w:t xml:space="preserve"> </w:t>
      </w:r>
      <w:r w:rsidR="00174C40">
        <w:rPr>
          <w:rStyle w:val="SubtleEmphasis"/>
        </w:rPr>
        <w:t>Angela White</w:t>
      </w:r>
      <w:r w:rsidR="003015B6">
        <w:rPr>
          <w:rStyle w:val="SubtleEmphasis"/>
        </w:rPr>
        <w:t>/Tasha Jones</w:t>
      </w:r>
    </w:p>
    <w:p w14:paraId="7A1C222B" w14:textId="77777777" w:rsidR="00474C33" w:rsidRDefault="004C499E" w:rsidP="00F5150B">
      <w:pPr>
        <w:ind w:left="1260" w:hanging="1188"/>
      </w:pPr>
      <w:sdt>
        <w:sdtPr>
          <w:alias w:val="Agenda 3, discussion:"/>
          <w:tag w:val="Agenda 3, discussion:"/>
          <w:id w:val="-127317708"/>
          <w:placeholder>
            <w:docPart w:val="DA34A0CDAFBB4651A9D65AAB9D518FBD"/>
          </w:placeholder>
          <w:temporary/>
          <w:showingPlcHdr/>
        </w:sdtPr>
        <w:sdtEndPr/>
        <w:sdtContent>
          <w:r w:rsidR="00174C40" w:rsidRPr="00856654">
            <w:rPr>
              <w:color w:val="9F2936" w:themeColor="accent2"/>
            </w:rPr>
            <w:t>Discussion</w:t>
          </w:r>
        </w:sdtContent>
      </w:sdt>
      <w:r w:rsidR="00174C40">
        <w:t xml:space="preserve"> </w:t>
      </w:r>
    </w:p>
    <w:p w14:paraId="2457BE30" w14:textId="77777777" w:rsidR="00F5150B" w:rsidRDefault="00F5150B" w:rsidP="002D6352">
      <w:pPr>
        <w:ind w:left="1548" w:hanging="1188"/>
      </w:pPr>
      <w:r>
        <w:t xml:space="preserve">Proposed </w:t>
      </w:r>
      <w:r w:rsidR="00E86757">
        <w:t xml:space="preserve">2023 </w:t>
      </w:r>
      <w:r>
        <w:t>Activities include:</w:t>
      </w:r>
    </w:p>
    <w:p w14:paraId="552806EF" w14:textId="77777777" w:rsidR="00967F44" w:rsidRPr="00644009" w:rsidRDefault="00E125EE" w:rsidP="003F5ABE">
      <w:pPr>
        <w:numPr>
          <w:ilvl w:val="0"/>
          <w:numId w:val="32"/>
        </w:numPr>
      </w:pPr>
      <w:r w:rsidRPr="00644009">
        <w:t>Tidy UP Campaign</w:t>
      </w:r>
      <w:r w:rsidR="00A0338C">
        <w:t xml:space="preserve"> – drawing for persons who submit their SH litter clean-up activity such as clearing litter from your lawn, street and storm and for clearing from your neighbor’s or a vacant lot. </w:t>
      </w:r>
    </w:p>
    <w:p w14:paraId="7B9EF44F" w14:textId="77777777" w:rsidR="00967F44" w:rsidRPr="00644009" w:rsidRDefault="00E125EE" w:rsidP="003F5ABE">
      <w:pPr>
        <w:numPr>
          <w:ilvl w:val="1"/>
          <w:numId w:val="32"/>
        </w:numPr>
      </w:pPr>
      <w:r w:rsidRPr="00644009">
        <w:t>Phase I - Anti Litter</w:t>
      </w:r>
      <w:r w:rsidR="00067C18">
        <w:t xml:space="preserve"> – Prize is a gift card from Clegg’s Nursery. Prize will be awarded at the bi-monthly meetings.</w:t>
      </w:r>
    </w:p>
    <w:p w14:paraId="1C0F73B6" w14:textId="77777777" w:rsidR="00967F44" w:rsidRPr="00644009" w:rsidRDefault="00E125EE" w:rsidP="003F5ABE">
      <w:pPr>
        <w:numPr>
          <w:ilvl w:val="1"/>
          <w:numId w:val="32"/>
        </w:numPr>
      </w:pPr>
      <w:r w:rsidRPr="00644009">
        <w:lastRenderedPageBreak/>
        <w:t>Phase II – Lot &amp; Lawn Maintenance</w:t>
      </w:r>
      <w:r w:rsidR="00067C18">
        <w:t xml:space="preserve"> – Quarterly prize is a larger gift card from Clegg’s</w:t>
      </w:r>
      <w:r w:rsidR="00AA00E6">
        <w:t xml:space="preserve"> and recognition for best lawn of the quarter.</w:t>
      </w:r>
      <w:r w:rsidR="00067C18">
        <w:t xml:space="preserve"> </w:t>
      </w:r>
    </w:p>
    <w:p w14:paraId="17D6CE15" w14:textId="77777777" w:rsidR="00967F44" w:rsidRPr="00644009" w:rsidRDefault="00E125EE" w:rsidP="003F5ABE">
      <w:pPr>
        <w:numPr>
          <w:ilvl w:val="0"/>
          <w:numId w:val="32"/>
        </w:numPr>
      </w:pPr>
      <w:r w:rsidRPr="00644009">
        <w:t>SH/SHPOA Anniversary Banner (entrance)</w:t>
      </w:r>
      <w:r w:rsidR="00067C18">
        <w:t xml:space="preserve">. In celebration of the anniversaries of Southern Heights (70+ years)/ and the Southern Heights Property Owners Association (60 years), the committee </w:t>
      </w:r>
      <w:r w:rsidR="00AA09C9">
        <w:t xml:space="preserve">proposed to erect a banner or signage to recognize the anniversaries for Southern Heights residents and the North Baton Rouge and Baton Rouge communities. It was </w:t>
      </w:r>
      <w:r w:rsidR="00067C18">
        <w:t xml:space="preserve">determined not to do the </w:t>
      </w:r>
      <w:r w:rsidR="00AA09C9">
        <w:t xml:space="preserve">SU </w:t>
      </w:r>
      <w:r w:rsidR="00067C18">
        <w:t xml:space="preserve">homecoming parade due to cost </w:t>
      </w:r>
      <w:r w:rsidR="00AA09C9">
        <w:t>&amp; effort required</w:t>
      </w:r>
      <w:r w:rsidR="00067C18">
        <w:t>.</w:t>
      </w:r>
    </w:p>
    <w:p w14:paraId="26ACC19D" w14:textId="33F60062" w:rsidR="00067C18" w:rsidRDefault="00644009" w:rsidP="003F5ABE">
      <w:pPr>
        <w:numPr>
          <w:ilvl w:val="0"/>
          <w:numId w:val="32"/>
        </w:numPr>
      </w:pPr>
      <w:r>
        <w:t>SHPOA Anniversary Celebration</w:t>
      </w:r>
      <w:r w:rsidR="006A5FBF">
        <w:t xml:space="preserve"> –</w:t>
      </w:r>
      <w:r w:rsidR="00067C18">
        <w:t xml:space="preserve">Both </w:t>
      </w:r>
      <w:r w:rsidR="00A0338C">
        <w:t>Sept 23</w:t>
      </w:r>
      <w:r w:rsidR="00A0338C" w:rsidRPr="00067C18">
        <w:rPr>
          <w:vertAlign w:val="superscript"/>
        </w:rPr>
        <w:t>rd</w:t>
      </w:r>
      <w:r w:rsidR="00A0338C">
        <w:t xml:space="preserve"> or Nov </w:t>
      </w:r>
      <w:r w:rsidR="00AA09C9">
        <w:t>4</w:t>
      </w:r>
      <w:r w:rsidR="00AA09C9" w:rsidRPr="00AA09C9">
        <w:rPr>
          <w:vertAlign w:val="superscript"/>
        </w:rPr>
        <w:t>th</w:t>
      </w:r>
      <w:r w:rsidR="00AA09C9">
        <w:t xml:space="preserve"> or </w:t>
      </w:r>
      <w:r w:rsidR="00A0338C">
        <w:t>1</w:t>
      </w:r>
      <w:r w:rsidR="00AA09C9">
        <w:t>8</w:t>
      </w:r>
      <w:r w:rsidR="00A0338C" w:rsidRPr="00067C18">
        <w:rPr>
          <w:vertAlign w:val="superscript"/>
        </w:rPr>
        <w:t>th</w:t>
      </w:r>
      <w:r w:rsidR="00A0338C">
        <w:t xml:space="preserve"> </w:t>
      </w:r>
      <w:r w:rsidR="00067C18">
        <w:t xml:space="preserve">are available (due to SU football schedule) for an anniversary celebration. More planning is needed </w:t>
      </w:r>
      <w:r w:rsidR="00DC037B">
        <w:t>for the anniversary activity/activities</w:t>
      </w:r>
      <w:r w:rsidR="00067C18">
        <w:t>. NOTE: Interest in a reunion event, spurred by the Park Vista reunion event in 2022, has been expressed by persons who are no longer living in Southern Heights. Persons are interested i</w:t>
      </w:r>
      <w:r w:rsidR="00AA09C9">
        <w:t>n having an activity next year.</w:t>
      </w:r>
    </w:p>
    <w:p w14:paraId="4C8C7089" w14:textId="77777777" w:rsidR="00AA09C9" w:rsidRDefault="00AA09C9" w:rsidP="003F5ABE">
      <w:pPr>
        <w:numPr>
          <w:ilvl w:val="1"/>
          <w:numId w:val="32"/>
        </w:numPr>
      </w:pPr>
      <w:r>
        <w:t>Cheryl Hall explained the Park Vista reunion was only a reunion for residents who lived on Balsam Street in Park Vista. It is planned to expand in upcoming years to additional streets in Park Vista.</w:t>
      </w:r>
    </w:p>
    <w:p w14:paraId="42C62311" w14:textId="77777777" w:rsidR="00967F44" w:rsidRPr="00644009" w:rsidRDefault="00E125EE" w:rsidP="003F5ABE">
      <w:pPr>
        <w:numPr>
          <w:ilvl w:val="0"/>
          <w:numId w:val="32"/>
        </w:numPr>
      </w:pPr>
      <w:r w:rsidRPr="00644009">
        <w:t>Christmas Social – Dec 16</w:t>
      </w:r>
      <w:r w:rsidRPr="00067C18">
        <w:rPr>
          <w:vertAlign w:val="superscript"/>
        </w:rPr>
        <w:t>th</w:t>
      </w:r>
    </w:p>
    <w:p w14:paraId="463C2136" w14:textId="77777777" w:rsidR="00BA79B3" w:rsidRDefault="00AA09C9" w:rsidP="002D6352">
      <w:pPr>
        <w:ind w:left="360"/>
      </w:pPr>
      <w:r>
        <w:t>Joyce Polk moved to accept the Activities Committee’s recommendation for remaining 2023 activities. The motion was seconded by Ann White. The motion was approved by majority vote with one abstention.</w:t>
      </w:r>
    </w:p>
    <w:p w14:paraId="0BD2ECE3" w14:textId="77777777" w:rsidR="002D6352" w:rsidRDefault="003F5ABE" w:rsidP="002D6352">
      <w:pPr>
        <w:ind w:left="360"/>
      </w:pPr>
      <w:r>
        <w:t xml:space="preserve">Tidy Up! Southern Heights Anti-Litter Campaign was </w:t>
      </w:r>
      <w:r w:rsidR="002D6352">
        <w:t>review</w:t>
      </w:r>
      <w:r>
        <w:t xml:space="preserve">ed. Thanks to the residents who have been seen participating but have not logged their activity. </w:t>
      </w:r>
      <w:r w:rsidR="002D6352">
        <w:t>Persons who need assistance logging in their activity can call 225-205-7566 for assistance.</w:t>
      </w:r>
    </w:p>
    <w:p w14:paraId="35D672E4" w14:textId="77777777" w:rsidR="003F5ABE" w:rsidRDefault="003F5ABE" w:rsidP="002D6352">
      <w:pPr>
        <w:ind w:left="360"/>
      </w:pPr>
      <w:r>
        <w:t xml:space="preserve">Persons who have been reported picking up trash include Sheila V Sims, Angela White, Kenneth Simpson and Lynn Hubbard. </w:t>
      </w:r>
      <w:r w:rsidR="002D6352">
        <w:t xml:space="preserve">Their names are in the July drawing. </w:t>
      </w:r>
      <w:r>
        <w:t>The drawing was not held due to meeting time but will be drawn at the next meeting.</w:t>
      </w:r>
    </w:p>
    <w:p w14:paraId="6E2B7851" w14:textId="70A9BECB" w:rsidR="00DF1909" w:rsidRDefault="004C499E" w:rsidP="00DF1909">
      <w:pPr>
        <w:ind w:left="1260" w:hanging="1188"/>
      </w:pPr>
      <w:sdt>
        <w:sdtPr>
          <w:alias w:val="Agenda 3, conclusion:"/>
          <w:tag w:val="Agenda 3, conclusion:"/>
          <w:id w:val="-1255509549"/>
          <w:placeholder>
            <w:docPart w:val="406F6F8E23F94422BB58CE92C6EADD7C"/>
          </w:placeholder>
          <w:temporary/>
          <w:showingPlcHdr/>
        </w:sdtPr>
        <w:sdtEndPr/>
        <w:sdtContent>
          <w:r w:rsidR="00174C40" w:rsidRPr="00856654">
            <w:rPr>
              <w:color w:val="9F2936" w:themeColor="accent2"/>
            </w:rPr>
            <w:t>Conclusion</w:t>
          </w:r>
        </w:sdtContent>
      </w:sdt>
      <w:r w:rsidR="00174C40">
        <w:t xml:space="preserve"> </w:t>
      </w:r>
      <w:r w:rsidR="00067C18">
        <w:t>Persons are needed to join the Activities Committ</w:t>
      </w:r>
      <w:r w:rsidR="00AA09C9">
        <w:t>ee to support activity planning, in particular the Anniversary activities and the Christmas Social.</w:t>
      </w:r>
    </w:p>
    <w:p w14:paraId="1B68648C" w14:textId="77777777" w:rsidR="00345DFA" w:rsidRDefault="00345DFA" w:rsidP="00AA09C9">
      <w:pPr>
        <w:ind w:left="1260" w:hanging="1188"/>
      </w:pPr>
    </w:p>
    <w:tbl>
      <w:tblPr>
        <w:tblStyle w:val="Meetingminutes"/>
        <w:tblW w:w="5000" w:type="pct"/>
        <w:tblLayout w:type="fixed"/>
        <w:tblLook w:val="04A0" w:firstRow="1" w:lastRow="0" w:firstColumn="1" w:lastColumn="0" w:noHBand="0" w:noVBand="1"/>
        <w:tblDescription w:val="Action items information table for agenda 2"/>
      </w:tblPr>
      <w:tblGrid>
        <w:gridCol w:w="6300"/>
        <w:gridCol w:w="2250"/>
        <w:gridCol w:w="2250"/>
      </w:tblGrid>
      <w:tr w:rsidR="00AA09C9" w:rsidRPr="00E52810" w14:paraId="6F94719E" w14:textId="77777777" w:rsidTr="000F5C5C">
        <w:trPr>
          <w:cnfStyle w:val="100000000000" w:firstRow="1" w:lastRow="0" w:firstColumn="0" w:lastColumn="0" w:oddVBand="0" w:evenVBand="0" w:oddHBand="0" w:evenHBand="0" w:firstRowFirstColumn="0" w:firstRowLastColumn="0" w:lastRowFirstColumn="0" w:lastRowLastColumn="0"/>
        </w:trPr>
        <w:tc>
          <w:tcPr>
            <w:tcW w:w="6300" w:type="dxa"/>
          </w:tcPr>
          <w:p w14:paraId="0EE60629" w14:textId="77777777" w:rsidR="00AA09C9" w:rsidRPr="00E52810" w:rsidRDefault="00AA09C9" w:rsidP="000F5C5C">
            <w:r>
              <w:t>Action Items</w:t>
            </w:r>
          </w:p>
        </w:tc>
        <w:tc>
          <w:tcPr>
            <w:tcW w:w="2250" w:type="dxa"/>
          </w:tcPr>
          <w:p w14:paraId="29870852" w14:textId="77777777" w:rsidR="00AA09C9" w:rsidRPr="00E52810" w:rsidRDefault="00AA09C9" w:rsidP="000F5C5C">
            <w:r>
              <w:t>Person responsible</w:t>
            </w:r>
          </w:p>
        </w:tc>
        <w:tc>
          <w:tcPr>
            <w:tcW w:w="2250" w:type="dxa"/>
          </w:tcPr>
          <w:p w14:paraId="3C56F8D2" w14:textId="77777777" w:rsidR="00AA09C9" w:rsidRPr="00E52810" w:rsidRDefault="00AA09C9" w:rsidP="000F5C5C">
            <w:r>
              <w:t>Due Date</w:t>
            </w:r>
          </w:p>
        </w:tc>
      </w:tr>
      <w:tr w:rsidR="00AA09C9" w:rsidRPr="00E52810" w14:paraId="4F332F78" w14:textId="77777777" w:rsidTr="000F5C5C">
        <w:tc>
          <w:tcPr>
            <w:tcW w:w="6300" w:type="dxa"/>
          </w:tcPr>
          <w:p w14:paraId="2CD7B8BB" w14:textId="77777777" w:rsidR="00AA09C9" w:rsidRPr="00E52810" w:rsidRDefault="003015B6" w:rsidP="003015B6">
            <w:pPr>
              <w:ind w:left="18"/>
            </w:pPr>
            <w:r>
              <w:t>Find residents to actively serve on the Activities Committee</w:t>
            </w:r>
          </w:p>
        </w:tc>
        <w:tc>
          <w:tcPr>
            <w:tcW w:w="2250" w:type="dxa"/>
          </w:tcPr>
          <w:p w14:paraId="6AD69AFF" w14:textId="77777777" w:rsidR="00AA09C9" w:rsidRPr="00E52810" w:rsidRDefault="00AA09C9" w:rsidP="000F5C5C">
            <w:pPr>
              <w:ind w:left="0"/>
            </w:pPr>
            <w:r>
              <w:t>SHPOA Officers</w:t>
            </w:r>
          </w:p>
        </w:tc>
        <w:tc>
          <w:tcPr>
            <w:tcW w:w="2250" w:type="dxa"/>
          </w:tcPr>
          <w:p w14:paraId="46052A43" w14:textId="77777777" w:rsidR="00AA09C9" w:rsidRPr="00E52810" w:rsidRDefault="00AA09C9" w:rsidP="000F5C5C">
            <w:pPr>
              <w:ind w:left="0"/>
            </w:pPr>
            <w:r>
              <w:t>Aug 19, 2023</w:t>
            </w:r>
          </w:p>
        </w:tc>
      </w:tr>
      <w:tr w:rsidR="003F5ABE" w:rsidRPr="00E52810" w14:paraId="401E2DE1" w14:textId="77777777" w:rsidTr="000F5C5C">
        <w:tc>
          <w:tcPr>
            <w:tcW w:w="6300" w:type="dxa"/>
          </w:tcPr>
          <w:p w14:paraId="79B0F458" w14:textId="71A0C7FE" w:rsidR="003F5ABE" w:rsidRDefault="003F5ABE" w:rsidP="003015B6">
            <w:pPr>
              <w:ind w:left="18"/>
            </w:pPr>
            <w:r>
              <w:t xml:space="preserve">Conduct drawings for the July &amp; August Tidy Up! </w:t>
            </w:r>
            <w:r w:rsidR="00DC037B">
              <w:t>Anti-Litter</w:t>
            </w:r>
            <w:r>
              <w:t xml:space="preserve"> Campaign at the Aug 19</w:t>
            </w:r>
            <w:r w:rsidRPr="003F5ABE">
              <w:rPr>
                <w:vertAlign w:val="superscript"/>
              </w:rPr>
              <w:t>th</w:t>
            </w:r>
            <w:r>
              <w:t xml:space="preserve"> meeting.</w:t>
            </w:r>
          </w:p>
        </w:tc>
        <w:tc>
          <w:tcPr>
            <w:tcW w:w="2250" w:type="dxa"/>
          </w:tcPr>
          <w:p w14:paraId="149AC770" w14:textId="77777777" w:rsidR="003F5ABE" w:rsidRDefault="003F5ABE" w:rsidP="000F5C5C">
            <w:pPr>
              <w:ind w:left="0"/>
            </w:pPr>
            <w:r>
              <w:t>Activity Committee Chair.</w:t>
            </w:r>
          </w:p>
        </w:tc>
        <w:tc>
          <w:tcPr>
            <w:tcW w:w="2250" w:type="dxa"/>
          </w:tcPr>
          <w:p w14:paraId="10E1C3B8" w14:textId="77777777" w:rsidR="003F5ABE" w:rsidRDefault="003F5ABE" w:rsidP="000F5C5C">
            <w:pPr>
              <w:ind w:left="0"/>
            </w:pPr>
          </w:p>
        </w:tc>
      </w:tr>
    </w:tbl>
    <w:p w14:paraId="60D2E7E1" w14:textId="77777777" w:rsidR="00AA09C9" w:rsidRDefault="00AA09C9" w:rsidP="00AA09C9">
      <w:pPr>
        <w:ind w:left="1260" w:hanging="1188"/>
      </w:pPr>
    </w:p>
    <w:p w14:paraId="16168619" w14:textId="77777777" w:rsidR="00644009" w:rsidRDefault="004C499E" w:rsidP="00644009">
      <w:pPr>
        <w:pStyle w:val="Heading2"/>
      </w:pPr>
      <w:sdt>
        <w:sdtPr>
          <w:alias w:val="Agenda 3, time allotted:"/>
          <w:tag w:val="Agenda 3, time allotted:"/>
          <w:id w:val="-809480540"/>
          <w:placeholder>
            <w:docPart w:val="0961ECC309ED4B1182FAF92ABFCB9B7B"/>
          </w:placeholder>
          <w:temporary/>
          <w:showingPlcHdr/>
        </w:sdtPr>
        <w:sdtEndPr/>
        <w:sdtContent>
          <w:r w:rsidR="00644009">
            <w:t>Time allotted</w:t>
          </w:r>
        </w:sdtContent>
      </w:sdt>
      <w:r w:rsidR="00644009">
        <w:t xml:space="preserve"> | </w:t>
      </w:r>
      <w:sdt>
        <w:sdtPr>
          <w:rPr>
            <w:rStyle w:val="SubtleEmphasis"/>
          </w:rPr>
          <w:alias w:val="Agenda 3, enter time:"/>
          <w:tag w:val="Agenda 3, enter time:"/>
          <w:id w:val="757486318"/>
          <w:placeholder>
            <w:docPart w:val="3EE2DFBC5D9140E091011ECB14B51156"/>
          </w:placeholder>
        </w:sdtPr>
        <w:sdtEndPr>
          <w:rPr>
            <w:rStyle w:val="DefaultParagraphFont"/>
            <w:i w:val="0"/>
            <w:iCs w:val="0"/>
            <w:color w:val="9F2936" w:themeColor="accent2"/>
          </w:rPr>
        </w:sdtEndPr>
        <w:sdtContent>
          <w:sdt>
            <w:sdtPr>
              <w:rPr>
                <w:rStyle w:val="SubtleEmphasis"/>
              </w:rPr>
              <w:alias w:val="Agenda 3, enter time:"/>
              <w:tag w:val="Agenda 3, enter time:"/>
              <w:id w:val="-1154759133"/>
              <w:placeholder>
                <w:docPart w:val="11B3BC1C26894D47B5CB05127EE2BC8A"/>
              </w:placeholder>
            </w:sdtPr>
            <w:sdtEndPr>
              <w:rPr>
                <w:rStyle w:val="DefaultParagraphFont"/>
                <w:i w:val="0"/>
                <w:iCs w:val="0"/>
                <w:color w:val="9F2936" w:themeColor="accent2"/>
              </w:rPr>
            </w:sdtEndPr>
            <w:sdtContent>
              <w:sdt>
                <w:sdtPr>
                  <w:rPr>
                    <w:rStyle w:val="SubtleEmphasis"/>
                    <w:i w:val="0"/>
                  </w:rPr>
                  <w:alias w:val="Agenda 1, enter time:"/>
                  <w:tag w:val="Agenda 1, enter time:"/>
                  <w:id w:val="-1584056328"/>
                  <w:placeholder>
                    <w:docPart w:val="C0DC6DD2D2254F6E8A86771E9EBB59C0"/>
                  </w:placeholder>
                </w:sdtPr>
                <w:sdtEndPr>
                  <w:rPr>
                    <w:rStyle w:val="DefaultParagraphFont"/>
                    <w:i/>
                    <w:iCs w:val="0"/>
                    <w:color w:val="9F2936" w:themeColor="accent2"/>
                  </w:rPr>
                </w:sdtEndPr>
                <w:sdtContent>
                  <w:r w:rsidR="00644009">
                    <w:rPr>
                      <w:rStyle w:val="SubtleEmphasis"/>
                      <w:i w:val="0"/>
                    </w:rPr>
                    <w:t>5</w:t>
                  </w:r>
                  <w:r w:rsidR="00644009" w:rsidRPr="005E481F">
                    <w:rPr>
                      <w:rStyle w:val="SubtleEmphasis"/>
                      <w:i w:val="0"/>
                    </w:rPr>
                    <w:t xml:space="preserve"> minutes</w:t>
                  </w:r>
                </w:sdtContent>
              </w:sdt>
            </w:sdtContent>
          </w:sdt>
        </w:sdtContent>
      </w:sdt>
      <w:r w:rsidR="00644009">
        <w:t xml:space="preserve"> | </w:t>
      </w:r>
      <w:sdt>
        <w:sdtPr>
          <w:alias w:val="Agenda 3, agenda topic:"/>
          <w:tag w:val="Agenda 3, agenda topic:"/>
          <w:id w:val="-2127696100"/>
          <w:placeholder>
            <w:docPart w:val="1A6EC0117D1949F09A0E9F542ACCD65E"/>
          </w:placeholder>
          <w:temporary/>
          <w:showingPlcHdr/>
        </w:sdtPr>
        <w:sdtEndPr/>
        <w:sdtContent>
          <w:r w:rsidR="00644009">
            <w:t>Agenda topic</w:t>
          </w:r>
        </w:sdtContent>
      </w:sdt>
      <w:r w:rsidR="00644009">
        <w:t xml:space="preserve"> </w:t>
      </w:r>
      <w:r w:rsidR="006A7A41">
        <w:rPr>
          <w:rStyle w:val="SubtleEmphasis"/>
        </w:rPr>
        <w:t xml:space="preserve">Infrastructure </w:t>
      </w:r>
      <w:r w:rsidR="00644009">
        <w:rPr>
          <w:rStyle w:val="SubtleEmphasis"/>
        </w:rPr>
        <w:t>Report</w:t>
      </w:r>
      <w:r w:rsidR="00644009">
        <w:t xml:space="preserve">| </w:t>
      </w:r>
      <w:sdt>
        <w:sdtPr>
          <w:alias w:val="Agenda 3, presenter:"/>
          <w:tag w:val="Agenda 3, presenter:"/>
          <w:id w:val="2145613501"/>
          <w:placeholder>
            <w:docPart w:val="55F584C1B0E54D9BA9FED5F071045974"/>
          </w:placeholder>
          <w:temporary/>
          <w:showingPlcHdr/>
        </w:sdtPr>
        <w:sdtEndPr/>
        <w:sdtContent>
          <w:r w:rsidR="00644009">
            <w:t>Presenter</w:t>
          </w:r>
        </w:sdtContent>
      </w:sdt>
      <w:r w:rsidR="00644009">
        <w:t xml:space="preserve"> </w:t>
      </w:r>
      <w:r w:rsidR="00644009">
        <w:rPr>
          <w:rStyle w:val="SubtleEmphasis"/>
        </w:rPr>
        <w:t>Angela White</w:t>
      </w:r>
    </w:p>
    <w:p w14:paraId="79231B03" w14:textId="77777777" w:rsidR="00644009" w:rsidRDefault="004C499E" w:rsidP="001B3D1D">
      <w:pPr>
        <w:ind w:left="1260" w:hanging="1188"/>
      </w:pPr>
      <w:sdt>
        <w:sdtPr>
          <w:alias w:val="Agenda 3, discussion:"/>
          <w:tag w:val="Agenda 3, discussion:"/>
          <w:id w:val="-1775087590"/>
          <w:placeholder>
            <w:docPart w:val="F7265C12C8C14738986ACB70068C852C"/>
          </w:placeholder>
          <w:temporary/>
          <w:showingPlcHdr/>
        </w:sdtPr>
        <w:sdtEndPr/>
        <w:sdtContent>
          <w:r w:rsidR="00644009" w:rsidRPr="00856654">
            <w:rPr>
              <w:color w:val="9F2936" w:themeColor="accent2"/>
            </w:rPr>
            <w:t>Discussion</w:t>
          </w:r>
        </w:sdtContent>
      </w:sdt>
      <w:r w:rsidR="00644009">
        <w:t xml:space="preserve"> </w:t>
      </w:r>
      <w:r w:rsidR="006A7A41">
        <w:t>Infrastructu</w:t>
      </w:r>
      <w:r w:rsidR="001B3D1D">
        <w:t>r</w:t>
      </w:r>
      <w:r w:rsidR="006A7A41">
        <w:t>e activi</w:t>
      </w:r>
      <w:r w:rsidR="001B3D1D">
        <w:t>ti</w:t>
      </w:r>
      <w:r w:rsidR="006A7A41">
        <w:t xml:space="preserve">es around Southern Heights were </w:t>
      </w:r>
      <w:r w:rsidR="001B3D1D">
        <w:t>list</w:t>
      </w:r>
      <w:r w:rsidR="006A7A41">
        <w:t xml:space="preserve">ed. </w:t>
      </w:r>
      <w:r w:rsidR="001B3D1D">
        <w:t xml:space="preserve">Melvin Kelly has agreed to monitor neighborhood infrastructure issues with City-Parish government. </w:t>
      </w:r>
    </w:p>
    <w:p w14:paraId="52D02931" w14:textId="77777777" w:rsidR="001B3D1D" w:rsidRDefault="001B3D1D" w:rsidP="001B3D1D">
      <w:pPr>
        <w:ind w:left="1260" w:hanging="1188"/>
      </w:pPr>
      <w:r>
        <w:tab/>
        <w:t>Two sinkholes are in process on 78</w:t>
      </w:r>
      <w:r w:rsidRPr="001B3D1D">
        <w:rPr>
          <w:vertAlign w:val="superscript"/>
        </w:rPr>
        <w:t>th</w:t>
      </w:r>
      <w:r>
        <w:t xml:space="preserve"> Avenue. Residents should check their properties, front and back for sinkholes and report them to 311. </w:t>
      </w:r>
    </w:p>
    <w:p w14:paraId="16C9143F" w14:textId="77777777" w:rsidR="001B3D1D" w:rsidRDefault="001B3D1D" w:rsidP="001B3D1D">
      <w:pPr>
        <w:ind w:left="1260" w:hanging="1188"/>
      </w:pPr>
      <w:r>
        <w:lastRenderedPageBreak/>
        <w:tab/>
        <w:t>Canal erosion has occurred behind homes on 79</w:t>
      </w:r>
      <w:r w:rsidRPr="001B3D1D">
        <w:rPr>
          <w:vertAlign w:val="superscript"/>
        </w:rPr>
        <w:t>th</w:t>
      </w:r>
      <w:r>
        <w:t xml:space="preserve"> Ave</w:t>
      </w:r>
      <w:r w:rsidR="00C82090">
        <w:t xml:space="preserve"> along H</w:t>
      </w:r>
      <w:r>
        <w:t>ardi</w:t>
      </w:r>
      <w:r w:rsidR="00C82090">
        <w:t>n</w:t>
      </w:r>
      <w:r>
        <w:t xml:space="preserve">g Blvd. The </w:t>
      </w:r>
      <w:r w:rsidR="00C82090">
        <w:t xml:space="preserve">issue was </w:t>
      </w:r>
      <w:r>
        <w:t>reported over four months ag</w:t>
      </w:r>
      <w:r w:rsidR="00C82090">
        <w:t xml:space="preserve">o but the city has not addresses the issue. </w:t>
      </w:r>
      <w:r>
        <w:t xml:space="preserve">Melvin Kelly will monitor and track the results of this work order. </w:t>
      </w:r>
    </w:p>
    <w:p w14:paraId="3B1A6764" w14:textId="77777777" w:rsidR="001B3D1D" w:rsidRDefault="001B3D1D" w:rsidP="001B3D1D">
      <w:pPr>
        <w:ind w:left="1260" w:hanging="1188"/>
      </w:pPr>
      <w:r>
        <w:tab/>
        <w:t xml:space="preserve">Eddie Veal mentioned </w:t>
      </w:r>
      <w:r w:rsidR="00C82090">
        <w:t xml:space="preserve">that the city has not properly </w:t>
      </w:r>
      <w:r w:rsidR="00EF53E4">
        <w:t>maintained</w:t>
      </w:r>
      <w:r w:rsidR="00C82090">
        <w:t xml:space="preserve"> the overgrowth in Monte Sano Bayou. Water levels are now increasing in the bayou during heavy rains. He has not reported the issue using 311. </w:t>
      </w:r>
    </w:p>
    <w:p w14:paraId="7EFD2B22" w14:textId="77777777" w:rsidR="001B3D1D" w:rsidRDefault="001B3D1D" w:rsidP="001B3D1D">
      <w:pPr>
        <w:ind w:left="1260"/>
      </w:pPr>
      <w:r>
        <w:t>Once</w:t>
      </w:r>
      <w:r w:rsidR="00C82090">
        <w:t xml:space="preserve"> you report your </w:t>
      </w:r>
      <w:r>
        <w:t>infrast</w:t>
      </w:r>
      <w:r w:rsidR="00C82090">
        <w:t>ructure</w:t>
      </w:r>
      <w:r>
        <w:t xml:space="preserve">, please follow up with the city. Also, provide the work order information to Melvin Kelly so we can track how the city is effectively addressing our issues. </w:t>
      </w:r>
    </w:p>
    <w:p w14:paraId="516CC650" w14:textId="77777777" w:rsidR="001D061F" w:rsidRDefault="001D061F" w:rsidP="001B3D1D">
      <w:pPr>
        <w:ind w:left="1260"/>
      </w:pPr>
      <w:r>
        <w:t>Changes in garbage, recycling and trash collection being implemented on Sept 1</w:t>
      </w:r>
      <w:r w:rsidRPr="001D061F">
        <w:rPr>
          <w:vertAlign w:val="superscript"/>
        </w:rPr>
        <w:t>st</w:t>
      </w:r>
      <w:r>
        <w:t xml:space="preserve"> and actions to be taken now to avoid extra charges were discussed.</w:t>
      </w:r>
      <w:r w:rsidR="00152B00">
        <w:t xml:space="preserve"> Details on slides below.</w:t>
      </w:r>
    </w:p>
    <w:p w14:paraId="5500DAC8" w14:textId="77777777" w:rsidR="001D061F" w:rsidRDefault="001D061F" w:rsidP="001B3D1D">
      <w:pPr>
        <w:ind w:left="1260"/>
      </w:pPr>
      <w:r>
        <w:rPr>
          <w:noProof/>
        </w:rPr>
        <w:drawing>
          <wp:inline distT="0" distB="0" distL="0" distR="0" wp14:anchorId="573610E4" wp14:editId="7DA04E96">
            <wp:extent cx="5216320" cy="3898232"/>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0462" cy="3946166"/>
                    </a:xfrm>
                    <a:prstGeom prst="rect">
                      <a:avLst/>
                    </a:prstGeom>
                  </pic:spPr>
                </pic:pic>
              </a:graphicData>
            </a:graphic>
          </wp:inline>
        </w:drawing>
      </w:r>
    </w:p>
    <w:p w14:paraId="1CD5FDD4" w14:textId="77777777" w:rsidR="001D061F" w:rsidRDefault="001D061F" w:rsidP="001B3D1D">
      <w:pPr>
        <w:ind w:left="1260"/>
      </w:pPr>
    </w:p>
    <w:p w14:paraId="7A760751" w14:textId="77777777" w:rsidR="001D061F" w:rsidRDefault="001D061F" w:rsidP="001B3D1D">
      <w:pPr>
        <w:ind w:left="1260"/>
      </w:pPr>
      <w:r>
        <w:rPr>
          <w:noProof/>
        </w:rPr>
        <w:lastRenderedPageBreak/>
        <w:drawing>
          <wp:inline distT="0" distB="0" distL="0" distR="0" wp14:anchorId="4C23529E" wp14:editId="106BC541">
            <wp:extent cx="5490788" cy="41816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5365" cy="4207975"/>
                    </a:xfrm>
                    <a:prstGeom prst="rect">
                      <a:avLst/>
                    </a:prstGeom>
                  </pic:spPr>
                </pic:pic>
              </a:graphicData>
            </a:graphic>
          </wp:inline>
        </w:drawing>
      </w:r>
    </w:p>
    <w:p w14:paraId="41CD487F" w14:textId="77777777" w:rsidR="00DF1909" w:rsidRDefault="00DF1909" w:rsidP="001B3D1D">
      <w:pPr>
        <w:ind w:left="1260"/>
      </w:pPr>
    </w:p>
    <w:p w14:paraId="1D03A809" w14:textId="77777777" w:rsidR="00644009" w:rsidRDefault="004C499E" w:rsidP="00644009">
      <w:pPr>
        <w:ind w:left="1260" w:hanging="1188"/>
      </w:pPr>
      <w:sdt>
        <w:sdtPr>
          <w:alias w:val="Agenda 3, conclusion:"/>
          <w:tag w:val="Agenda 3, conclusion:"/>
          <w:id w:val="970173816"/>
          <w:placeholder>
            <w:docPart w:val="4E5A07B97BF54891BB0FC82022CF0FAE"/>
          </w:placeholder>
          <w:temporary/>
          <w:showingPlcHdr/>
        </w:sdtPr>
        <w:sdtEndPr/>
        <w:sdtContent>
          <w:r w:rsidR="00644009" w:rsidRPr="00856654">
            <w:rPr>
              <w:color w:val="9F2936" w:themeColor="accent2"/>
            </w:rPr>
            <w:t>Conclusion</w:t>
          </w:r>
        </w:sdtContent>
      </w:sdt>
      <w:r w:rsidR="00644009">
        <w:t xml:space="preserve"> NA</w:t>
      </w:r>
    </w:p>
    <w:p w14:paraId="3052339E" w14:textId="77777777" w:rsidR="00644009" w:rsidRDefault="00644009"/>
    <w:tbl>
      <w:tblPr>
        <w:tblStyle w:val="Meetingminutes"/>
        <w:tblW w:w="5000" w:type="pct"/>
        <w:tblLayout w:type="fixed"/>
        <w:tblLook w:val="04A0" w:firstRow="1" w:lastRow="0" w:firstColumn="1" w:lastColumn="0" w:noHBand="0" w:noVBand="1"/>
        <w:tblDescription w:val="Action items information table for agenda 2"/>
      </w:tblPr>
      <w:tblGrid>
        <w:gridCol w:w="6300"/>
        <w:gridCol w:w="2250"/>
        <w:gridCol w:w="2250"/>
      </w:tblGrid>
      <w:tr w:rsidR="00C82090" w:rsidRPr="00E52810" w14:paraId="23EAB3A9" w14:textId="77777777" w:rsidTr="000F5C5C">
        <w:trPr>
          <w:cnfStyle w:val="100000000000" w:firstRow="1" w:lastRow="0" w:firstColumn="0" w:lastColumn="0" w:oddVBand="0" w:evenVBand="0" w:oddHBand="0" w:evenHBand="0" w:firstRowFirstColumn="0" w:firstRowLastColumn="0" w:lastRowFirstColumn="0" w:lastRowLastColumn="0"/>
        </w:trPr>
        <w:tc>
          <w:tcPr>
            <w:tcW w:w="6300" w:type="dxa"/>
          </w:tcPr>
          <w:p w14:paraId="5C92FFC6" w14:textId="77777777" w:rsidR="00C82090" w:rsidRPr="00E52810" w:rsidRDefault="00C82090" w:rsidP="000F5C5C">
            <w:r>
              <w:t>Action Items</w:t>
            </w:r>
          </w:p>
        </w:tc>
        <w:tc>
          <w:tcPr>
            <w:tcW w:w="2250" w:type="dxa"/>
          </w:tcPr>
          <w:p w14:paraId="0E6B44CC" w14:textId="77777777" w:rsidR="00C82090" w:rsidRPr="00E52810" w:rsidRDefault="00C82090" w:rsidP="000F5C5C">
            <w:r>
              <w:t>Person responsible</w:t>
            </w:r>
          </w:p>
        </w:tc>
        <w:tc>
          <w:tcPr>
            <w:tcW w:w="2250" w:type="dxa"/>
          </w:tcPr>
          <w:p w14:paraId="443AEEDF" w14:textId="77777777" w:rsidR="00C82090" w:rsidRPr="00E52810" w:rsidRDefault="00C82090" w:rsidP="000F5C5C">
            <w:r>
              <w:t>Due Date</w:t>
            </w:r>
          </w:p>
        </w:tc>
      </w:tr>
      <w:tr w:rsidR="00C82090" w:rsidRPr="00E52810" w14:paraId="2016AD20" w14:textId="77777777" w:rsidTr="000F5C5C">
        <w:tc>
          <w:tcPr>
            <w:tcW w:w="6300" w:type="dxa"/>
          </w:tcPr>
          <w:p w14:paraId="7DFB1B47" w14:textId="77777777" w:rsidR="00C82090" w:rsidRPr="00E52810" w:rsidRDefault="00C82090" w:rsidP="00C82090">
            <w:pPr>
              <w:ind w:left="18"/>
            </w:pPr>
            <w:r>
              <w:t xml:space="preserve">Residents should inspect their </w:t>
            </w:r>
            <w:r w:rsidR="00152B00">
              <w:t>properties</w:t>
            </w:r>
            <w:r>
              <w:t xml:space="preserve"> for sinkhol</w:t>
            </w:r>
            <w:r w:rsidR="00152B00">
              <w:t>es and other infrastructure issues and report them to the city using 311.</w:t>
            </w:r>
          </w:p>
        </w:tc>
        <w:tc>
          <w:tcPr>
            <w:tcW w:w="2250" w:type="dxa"/>
          </w:tcPr>
          <w:p w14:paraId="25527E89" w14:textId="77777777" w:rsidR="00C82090" w:rsidRPr="00E52810" w:rsidRDefault="00C82090" w:rsidP="00152B00">
            <w:pPr>
              <w:ind w:left="0"/>
            </w:pPr>
            <w:r>
              <w:t>SH</w:t>
            </w:r>
            <w:r w:rsidR="00152B00">
              <w:t xml:space="preserve"> Residents</w:t>
            </w:r>
          </w:p>
        </w:tc>
        <w:tc>
          <w:tcPr>
            <w:tcW w:w="2250" w:type="dxa"/>
          </w:tcPr>
          <w:p w14:paraId="68CD1E77" w14:textId="77777777" w:rsidR="00C82090" w:rsidRPr="00E52810" w:rsidRDefault="00152B00" w:rsidP="000F5C5C">
            <w:pPr>
              <w:ind w:left="0"/>
            </w:pPr>
            <w:r>
              <w:t>On going</w:t>
            </w:r>
          </w:p>
        </w:tc>
      </w:tr>
      <w:tr w:rsidR="00C82090" w:rsidRPr="00E52810" w14:paraId="13AC4DD8" w14:textId="77777777" w:rsidTr="000F5C5C">
        <w:tc>
          <w:tcPr>
            <w:tcW w:w="6300" w:type="dxa"/>
          </w:tcPr>
          <w:p w14:paraId="20FC5BB3" w14:textId="294453EE" w:rsidR="00C82090" w:rsidRDefault="00152B00" w:rsidP="00152B00">
            <w:pPr>
              <w:ind w:left="18"/>
            </w:pPr>
            <w:r>
              <w:t xml:space="preserve">Monitor the issue </w:t>
            </w:r>
            <w:r w:rsidR="00DC037B">
              <w:t>resolution</w:t>
            </w:r>
            <w:r>
              <w:t xml:space="preserve"> with the City and r</w:t>
            </w:r>
            <w:r w:rsidR="001D061F">
              <w:t xml:space="preserve">eport </w:t>
            </w:r>
            <w:r>
              <w:t>311 infrastructure work orders to Melvin Kelly so we can monitor their resolution.</w:t>
            </w:r>
          </w:p>
        </w:tc>
        <w:tc>
          <w:tcPr>
            <w:tcW w:w="2250" w:type="dxa"/>
          </w:tcPr>
          <w:p w14:paraId="0C56A8EA" w14:textId="798E7FA0" w:rsidR="00C82090" w:rsidRDefault="00152B00" w:rsidP="000F5C5C">
            <w:pPr>
              <w:ind w:left="0"/>
            </w:pPr>
            <w:r>
              <w:t>SH Residents</w:t>
            </w:r>
            <w:r w:rsidR="006C24E5">
              <w:t>, Melvin Kelly</w:t>
            </w:r>
          </w:p>
        </w:tc>
        <w:tc>
          <w:tcPr>
            <w:tcW w:w="2250" w:type="dxa"/>
          </w:tcPr>
          <w:p w14:paraId="739AC609" w14:textId="7A01479C" w:rsidR="00C82090" w:rsidRDefault="006C24E5" w:rsidP="000F5C5C">
            <w:pPr>
              <w:ind w:left="0"/>
            </w:pPr>
            <w:r>
              <w:t xml:space="preserve">On </w:t>
            </w:r>
            <w:r w:rsidR="00B41522">
              <w:t xml:space="preserve"> </w:t>
            </w:r>
            <w:r>
              <w:t>going</w:t>
            </w:r>
          </w:p>
        </w:tc>
      </w:tr>
    </w:tbl>
    <w:p w14:paraId="543313A3" w14:textId="77777777" w:rsidR="00891E9B" w:rsidRDefault="00891E9B"/>
    <w:p w14:paraId="46852896" w14:textId="77777777" w:rsidR="00891E9B" w:rsidRDefault="00891E9B">
      <w:r>
        <w:br w:type="page"/>
      </w:r>
    </w:p>
    <w:p w14:paraId="7D72CA32" w14:textId="77777777" w:rsidR="00C82090" w:rsidRDefault="00C82090"/>
    <w:p w14:paraId="37C3D9D9" w14:textId="738482EB" w:rsidR="00644009" w:rsidRDefault="004C499E" w:rsidP="00644009">
      <w:pPr>
        <w:pStyle w:val="Heading2"/>
      </w:pPr>
      <w:sdt>
        <w:sdtPr>
          <w:alias w:val="Agenda 3, time allotted:"/>
          <w:tag w:val="Agenda 3, time allotted:"/>
          <w:id w:val="-907689994"/>
          <w:placeholder>
            <w:docPart w:val="2D34756B1D9E4B1FB36F5F444210C195"/>
          </w:placeholder>
          <w:temporary/>
          <w:showingPlcHdr/>
        </w:sdtPr>
        <w:sdtEndPr/>
        <w:sdtContent>
          <w:r w:rsidR="00644009">
            <w:t>Time allotted</w:t>
          </w:r>
        </w:sdtContent>
      </w:sdt>
      <w:r w:rsidR="00644009">
        <w:t xml:space="preserve"> | </w:t>
      </w:r>
      <w:sdt>
        <w:sdtPr>
          <w:rPr>
            <w:rStyle w:val="SubtleEmphasis"/>
          </w:rPr>
          <w:alias w:val="Agenda 3, enter time:"/>
          <w:tag w:val="Agenda 3, enter time:"/>
          <w:id w:val="-1281795566"/>
          <w:placeholder>
            <w:docPart w:val="F9349A240372466780B0A67E6D1BF817"/>
          </w:placeholder>
        </w:sdtPr>
        <w:sdtEndPr>
          <w:rPr>
            <w:rStyle w:val="DefaultParagraphFont"/>
            <w:i w:val="0"/>
            <w:iCs w:val="0"/>
            <w:color w:val="9F2936" w:themeColor="accent2"/>
          </w:rPr>
        </w:sdtEndPr>
        <w:sdtContent>
          <w:sdt>
            <w:sdtPr>
              <w:rPr>
                <w:rStyle w:val="SubtleEmphasis"/>
              </w:rPr>
              <w:alias w:val="Agenda 3, enter time:"/>
              <w:tag w:val="Agenda 3, enter time:"/>
              <w:id w:val="-1222363013"/>
              <w:placeholder>
                <w:docPart w:val="241EE0B9DD2847DF878967DE6CC8AA10"/>
              </w:placeholder>
            </w:sdtPr>
            <w:sdtEndPr>
              <w:rPr>
                <w:rStyle w:val="DefaultParagraphFont"/>
                <w:i w:val="0"/>
                <w:iCs w:val="0"/>
                <w:color w:val="9F2936" w:themeColor="accent2"/>
              </w:rPr>
            </w:sdtEndPr>
            <w:sdtContent>
              <w:sdt>
                <w:sdtPr>
                  <w:rPr>
                    <w:rStyle w:val="SubtleEmphasis"/>
                    <w:i w:val="0"/>
                  </w:rPr>
                  <w:alias w:val="Agenda 1, enter time:"/>
                  <w:tag w:val="Agenda 1, enter time:"/>
                  <w:id w:val="635073875"/>
                  <w:placeholder>
                    <w:docPart w:val="71CB2B7205F4415FB46FDB8CA9D6696D"/>
                  </w:placeholder>
                </w:sdtPr>
                <w:sdtEndPr>
                  <w:rPr>
                    <w:rStyle w:val="DefaultParagraphFont"/>
                    <w:i/>
                    <w:iCs w:val="0"/>
                    <w:color w:val="9F2936" w:themeColor="accent2"/>
                  </w:rPr>
                </w:sdtEndPr>
                <w:sdtContent>
                  <w:r w:rsidR="00644009">
                    <w:rPr>
                      <w:rStyle w:val="SubtleEmphasis"/>
                      <w:i w:val="0"/>
                    </w:rPr>
                    <w:t>5</w:t>
                  </w:r>
                  <w:r w:rsidR="00644009" w:rsidRPr="005E481F">
                    <w:rPr>
                      <w:rStyle w:val="SubtleEmphasis"/>
                      <w:i w:val="0"/>
                    </w:rPr>
                    <w:t xml:space="preserve"> minutes</w:t>
                  </w:r>
                </w:sdtContent>
              </w:sdt>
            </w:sdtContent>
          </w:sdt>
        </w:sdtContent>
      </w:sdt>
      <w:r w:rsidR="00644009">
        <w:t xml:space="preserve"> | </w:t>
      </w:r>
      <w:sdt>
        <w:sdtPr>
          <w:alias w:val="Agenda 3, agenda topic:"/>
          <w:tag w:val="Agenda 3, agenda topic:"/>
          <w:id w:val="1309276112"/>
          <w:placeholder>
            <w:docPart w:val="2A653EFF369C40A69CCA212F9C4A44A3"/>
          </w:placeholder>
          <w:temporary/>
          <w:showingPlcHdr/>
        </w:sdtPr>
        <w:sdtEndPr/>
        <w:sdtContent>
          <w:r w:rsidR="00644009">
            <w:t>Agenda topic</w:t>
          </w:r>
        </w:sdtContent>
      </w:sdt>
      <w:r w:rsidR="00644009">
        <w:t xml:space="preserve"> </w:t>
      </w:r>
      <w:r w:rsidR="00152B00">
        <w:rPr>
          <w:rStyle w:val="SubtleEmphasis"/>
        </w:rPr>
        <w:t>Proposed 2023 Budget</w:t>
      </w:r>
      <w:r w:rsidR="00644009">
        <w:t xml:space="preserve">| </w:t>
      </w:r>
      <w:sdt>
        <w:sdtPr>
          <w:alias w:val="Agenda 3, presenter:"/>
          <w:tag w:val="Agenda 3, presenter:"/>
          <w:id w:val="1745140358"/>
          <w:placeholder>
            <w:docPart w:val="BBCA4A09BF2B4281AF2EA6C1629CAA38"/>
          </w:placeholder>
          <w:temporary/>
          <w:showingPlcHdr/>
        </w:sdtPr>
        <w:sdtEndPr/>
        <w:sdtContent>
          <w:r w:rsidR="00644009">
            <w:t>Presenter</w:t>
          </w:r>
        </w:sdtContent>
      </w:sdt>
      <w:r w:rsidR="00644009">
        <w:t xml:space="preserve"> </w:t>
      </w:r>
      <w:r w:rsidR="00644009">
        <w:rPr>
          <w:rStyle w:val="SubtleEmphasis"/>
        </w:rPr>
        <w:t>Angela White</w:t>
      </w:r>
      <w:r w:rsidR="00152B00">
        <w:rPr>
          <w:rStyle w:val="SubtleEmphasis"/>
        </w:rPr>
        <w:t xml:space="preserve"> for Sheila V </w:t>
      </w:r>
      <w:r w:rsidR="00DC037B">
        <w:rPr>
          <w:rStyle w:val="SubtleEmphasis"/>
        </w:rPr>
        <w:t>Sims</w:t>
      </w:r>
    </w:p>
    <w:p w14:paraId="6F893312" w14:textId="7B630DDE" w:rsidR="00644009" w:rsidRDefault="004C499E" w:rsidP="00644009">
      <w:pPr>
        <w:ind w:left="1260" w:hanging="1188"/>
      </w:pPr>
      <w:sdt>
        <w:sdtPr>
          <w:alias w:val="Agenda 3, discussion:"/>
          <w:tag w:val="Agenda 3, discussion:"/>
          <w:id w:val="22297523"/>
          <w:placeholder>
            <w:docPart w:val="323BEBA157734727BD76ECB39720774C"/>
          </w:placeholder>
          <w:temporary/>
          <w:showingPlcHdr/>
        </w:sdtPr>
        <w:sdtEndPr/>
        <w:sdtContent>
          <w:r w:rsidR="00644009" w:rsidRPr="00856654">
            <w:rPr>
              <w:color w:val="9F2936" w:themeColor="accent2"/>
            </w:rPr>
            <w:t>Discussion</w:t>
          </w:r>
        </w:sdtContent>
      </w:sdt>
      <w:r w:rsidR="00644009">
        <w:t xml:space="preserve"> </w:t>
      </w:r>
      <w:r w:rsidR="009E70FB">
        <w:t xml:space="preserve"> Our opening balances for the year was $2,759.46 in checking and $1,693.09 in savings. Our finds are limited and we need to increase our membership, raise our dues </w:t>
      </w:r>
      <w:r w:rsidR="00DF1909">
        <w:t>and/</w:t>
      </w:r>
      <w:r w:rsidR="009E70FB">
        <w:t>or have fundraisers to support SHPOA.</w:t>
      </w:r>
    </w:p>
    <w:p w14:paraId="7D792030" w14:textId="634D2BD0" w:rsidR="009E70FB" w:rsidRDefault="009E70FB" w:rsidP="00644009">
      <w:pPr>
        <w:ind w:left="1260" w:hanging="1188"/>
      </w:pPr>
      <w:r>
        <w:tab/>
        <w:t xml:space="preserve">Last year our membership goal was 100 members with actual membership at 74 households. We set a large </w:t>
      </w:r>
      <w:r w:rsidR="00DC037B">
        <w:t>stretch</w:t>
      </w:r>
      <w:r>
        <w:t xml:space="preserve"> goal of 160 this year. Even with 160 members, our dues of $25 does not fully fund our anticipated organizational needs.</w:t>
      </w:r>
    </w:p>
    <w:p w14:paraId="40A0DC27" w14:textId="2ABAEAB3" w:rsidR="009E70FB" w:rsidRDefault="009E70FB" w:rsidP="00644009">
      <w:pPr>
        <w:ind w:left="1260" w:hanging="1188"/>
      </w:pPr>
      <w:r>
        <w:tab/>
        <w:t>The proposed budget is below. Specific details are outlined after the budget.</w:t>
      </w:r>
      <w:r w:rsidR="00096FA8">
        <w:t xml:space="preserve"> The proposed budget total is $</w:t>
      </w:r>
      <w:r w:rsidR="003A5079">
        <w:t xml:space="preserve">7,573.11. </w:t>
      </w:r>
    </w:p>
    <w:p w14:paraId="762AAAD1" w14:textId="77777777" w:rsidR="009E70FB" w:rsidRPr="00644009" w:rsidRDefault="009E70FB" w:rsidP="009E70FB">
      <w:pPr>
        <w:ind w:left="1908" w:hanging="1188"/>
      </w:pPr>
      <w:r>
        <w:rPr>
          <w:noProof/>
        </w:rPr>
        <w:drawing>
          <wp:inline distT="0" distB="0" distL="0" distR="0" wp14:anchorId="6B573217" wp14:editId="08F3507D">
            <wp:extent cx="6587958" cy="579313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10585" cy="5813029"/>
                    </a:xfrm>
                    <a:prstGeom prst="rect">
                      <a:avLst/>
                    </a:prstGeom>
                  </pic:spPr>
                </pic:pic>
              </a:graphicData>
            </a:graphic>
          </wp:inline>
        </w:drawing>
      </w:r>
    </w:p>
    <w:p w14:paraId="5DE80E48" w14:textId="77777777" w:rsidR="00173912" w:rsidRDefault="00173912" w:rsidP="009E70FB">
      <w:pPr>
        <w:ind w:left="810" w:hanging="90"/>
      </w:pPr>
    </w:p>
    <w:p w14:paraId="2A78D1D3" w14:textId="77777777" w:rsidR="00173912" w:rsidRDefault="00173912" w:rsidP="009E70FB">
      <w:pPr>
        <w:ind w:left="810" w:hanging="90"/>
      </w:pPr>
      <w:r>
        <w:rPr>
          <w:noProof/>
        </w:rPr>
        <w:lastRenderedPageBreak/>
        <w:drawing>
          <wp:inline distT="0" distB="0" distL="0" distR="0" wp14:anchorId="547998DE" wp14:editId="22CB6F43">
            <wp:extent cx="6393645" cy="5240421"/>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8819" cy="5252858"/>
                    </a:xfrm>
                    <a:prstGeom prst="rect">
                      <a:avLst/>
                    </a:prstGeom>
                  </pic:spPr>
                </pic:pic>
              </a:graphicData>
            </a:graphic>
          </wp:inline>
        </w:drawing>
      </w:r>
    </w:p>
    <w:p w14:paraId="7816542E" w14:textId="12ECC711" w:rsidR="009E70FB" w:rsidRDefault="00173912" w:rsidP="009E70FB">
      <w:pPr>
        <w:ind w:left="810" w:hanging="90"/>
      </w:pPr>
      <w:r>
        <w:t xml:space="preserve">NOTE: </w:t>
      </w:r>
      <w:r w:rsidR="009E70FB">
        <w:t>Items in red are recurring expenses that have been paid</w:t>
      </w:r>
      <w:r>
        <w:t xml:space="preserve"> (including items paid but not reimbursed by SHPOA)</w:t>
      </w:r>
      <w:r w:rsidR="00DF1909">
        <w:t>.</w:t>
      </w:r>
    </w:p>
    <w:p w14:paraId="0BA86253" w14:textId="36C06C55" w:rsidR="00644009" w:rsidRDefault="009E70FB" w:rsidP="009E70FB">
      <w:pPr>
        <w:ind w:left="720"/>
      </w:pPr>
      <w:r w:rsidRPr="00173912">
        <w:rPr>
          <w:b/>
        </w:rPr>
        <w:t xml:space="preserve">Administrative </w:t>
      </w:r>
      <w:r w:rsidR="00E80923">
        <w:rPr>
          <w:b/>
        </w:rPr>
        <w:t xml:space="preserve">Line </w:t>
      </w:r>
      <w:r w:rsidRPr="00173912">
        <w:rPr>
          <w:b/>
        </w:rPr>
        <w:t>Items</w:t>
      </w:r>
      <w:r>
        <w:t xml:space="preserve"> include banking fees charged by Southern Teachers &amp; Parents Credit Union, Fees for annually registering the organization at the LA Secretary of State, PO Box rentals (which are paid in the prior year to avoid the January standard rental fee increase), Federation of Greater Baton Rouge Civic Assn membership</w:t>
      </w:r>
      <w:r w:rsidR="00173912">
        <w:t>, meeting expenses for photocopies and supplies for in person meetings. Items not included in this year’s budget are fees</w:t>
      </w:r>
      <w:r>
        <w:t xml:space="preserve"> for door to door distribution of any SHPOA newsletter</w:t>
      </w:r>
      <w:r w:rsidR="00173912">
        <w:t xml:space="preserve">s (based on more electronic distribution via website, emails and text messages) and fees for mailing revised governing documents to all property owners (based on </w:t>
      </w:r>
      <w:r w:rsidR="005D3613">
        <w:t xml:space="preserve">unknown / </w:t>
      </w:r>
      <w:r w:rsidR="00173912">
        <w:t xml:space="preserve">anticipated </w:t>
      </w:r>
      <w:r w:rsidR="005D3613">
        <w:t xml:space="preserve">timing for voting or signing for </w:t>
      </w:r>
      <w:r w:rsidR="00173912">
        <w:t>ratification of governing document changes).</w:t>
      </w:r>
    </w:p>
    <w:p w14:paraId="55D0B622" w14:textId="5ED6A20B" w:rsidR="00E80923" w:rsidRDefault="00E80923" w:rsidP="009E70FB">
      <w:pPr>
        <w:ind w:left="720"/>
      </w:pPr>
      <w:r>
        <w:rPr>
          <w:b/>
        </w:rPr>
        <w:t xml:space="preserve">Technology Line Items </w:t>
      </w:r>
      <w:r>
        <w:t xml:space="preserve">include annual website infrastructure and hosting expenses </w:t>
      </w:r>
      <w:r w:rsidR="005D3613">
        <w:t xml:space="preserve">($246.77) </w:t>
      </w:r>
      <w:r>
        <w:t xml:space="preserve">as well as Zoom account and cloud meeting storage expenses. </w:t>
      </w:r>
    </w:p>
    <w:p w14:paraId="42E82818" w14:textId="49779C51" w:rsidR="00E80923" w:rsidRPr="00E80923" w:rsidRDefault="00163BF6" w:rsidP="009E70FB">
      <w:pPr>
        <w:ind w:left="720"/>
      </w:pPr>
      <w:r>
        <w:rPr>
          <w:b/>
        </w:rPr>
        <w:t>Committee</w:t>
      </w:r>
      <w:r w:rsidR="00E80923">
        <w:rPr>
          <w:b/>
        </w:rPr>
        <w:t xml:space="preserve"> Line Items </w:t>
      </w:r>
      <w:r w:rsidR="00E80923">
        <w:t>include minimal allocations for the *</w:t>
      </w:r>
      <w:r w:rsidR="000C2469">
        <w:t>*</w:t>
      </w:r>
      <w:r w:rsidR="00E80923">
        <w:t>Budget &amp; Finance, *</w:t>
      </w:r>
      <w:r w:rsidR="000C2469">
        <w:t>*</w:t>
      </w:r>
      <w:r w:rsidR="00E80923">
        <w:t>Police &amp; Fire</w:t>
      </w:r>
      <w:r w:rsidR="000C2469">
        <w:t>. **Membership and **Infrastructure &amp;</w:t>
      </w:r>
      <w:r w:rsidR="00DF617B">
        <w:t xml:space="preserve"> </w:t>
      </w:r>
      <w:r w:rsidR="000C2469">
        <w:t xml:space="preserve">Zoning Committees. Other committees have more defined budgets based on </w:t>
      </w:r>
      <w:r>
        <w:t xml:space="preserve">their </w:t>
      </w:r>
      <w:r w:rsidR="000C2469">
        <w:t xml:space="preserve">specific </w:t>
      </w:r>
      <w:r>
        <w:t xml:space="preserve">and needs </w:t>
      </w:r>
      <w:r w:rsidR="000C2469">
        <w:t xml:space="preserve">activities. </w:t>
      </w:r>
      <w:r>
        <w:t>T</w:t>
      </w:r>
      <w:r w:rsidR="00DF617B">
        <w:t>he **Activities Committee proposed budget is based on the activities adopted in the July 22</w:t>
      </w:r>
      <w:r w:rsidR="00DF617B" w:rsidRPr="00DF617B">
        <w:rPr>
          <w:vertAlign w:val="superscript"/>
        </w:rPr>
        <w:t>nd</w:t>
      </w:r>
      <w:r w:rsidR="00DF617B">
        <w:t xml:space="preserve"> SHPOA meeting</w:t>
      </w:r>
      <w:r w:rsidR="005D3613">
        <w:t xml:space="preserve"> but more detail is needed</w:t>
      </w:r>
      <w:r w:rsidR="00DF617B">
        <w:t xml:space="preserve">. The </w:t>
      </w:r>
      <w:r w:rsidR="00DF617B">
        <w:lastRenderedPageBreak/>
        <w:t>**Beautification Committee budget includes monies for the Tidy Up! Campaign for the bi-monthly recognition &amp; award in the neighborhood anti- litter campaign and the quarterly recognition &amp; award for best lawn/yard</w:t>
      </w:r>
      <w:r>
        <w:t xml:space="preserve"> (adopted via Activities Committee </w:t>
      </w:r>
      <w:r w:rsidR="00DC037B">
        <w:t>recommendations in</w:t>
      </w:r>
      <w:r>
        <w:t xml:space="preserve"> the July 22</w:t>
      </w:r>
      <w:r w:rsidRPr="00163BF6">
        <w:rPr>
          <w:vertAlign w:val="superscript"/>
        </w:rPr>
        <w:t>nd</w:t>
      </w:r>
      <w:r>
        <w:t xml:space="preserve"> meeting)</w:t>
      </w:r>
      <w:r w:rsidR="00DF617B">
        <w:t xml:space="preserve">. </w:t>
      </w:r>
      <w:r w:rsidR="00433CE7">
        <w:t>The **</w:t>
      </w:r>
      <w:r w:rsidR="001E3F00">
        <w:t xml:space="preserve">Communications </w:t>
      </w:r>
      <w:r w:rsidR="00433CE7">
        <w:t xml:space="preserve">Community includes </w:t>
      </w:r>
      <w:r>
        <w:t>funds for our</w:t>
      </w:r>
      <w:r w:rsidR="00433CE7">
        <w:t xml:space="preserve"> </w:t>
      </w:r>
      <w:r>
        <w:t>Robocalls</w:t>
      </w:r>
      <w:r w:rsidR="00433CE7">
        <w:t xml:space="preserve"> system (used to communicate to SHPOA residents) and photocopies for twice yearly newsletters and the newly developed </w:t>
      </w:r>
      <w:hyperlink r:id="rId13" w:history="1">
        <w:r w:rsidR="00433CE7" w:rsidRPr="00433CE7">
          <w:rPr>
            <w:rStyle w:val="Hyperlink"/>
          </w:rPr>
          <w:t>SHPOA brochure</w:t>
        </w:r>
      </w:hyperlink>
      <w:r w:rsidR="00433CE7">
        <w:t xml:space="preserve">. </w:t>
      </w:r>
      <w:r>
        <w:t>Community Relations Committ</w:t>
      </w:r>
      <w:r w:rsidR="00096FA8">
        <w:t>ee budget line item includes</w:t>
      </w:r>
      <w:r>
        <w:t xml:space="preserve"> monies for our annual Bronze Sponsorship for the Krewe of Oshun Mardi Gras Parade and Festival. The **Policy &amp; Procedures Committee budget includes funding for legal fees to finalize changes in the SHPOA Governing Documents (By-laws and the Covenants, Codes &amp; Restrictions (CCRs) documents) and any legal fees that may be incurred to address SHPOA complaints with the </w:t>
      </w:r>
      <w:r w:rsidR="00096FA8">
        <w:t>SHCPID</w:t>
      </w:r>
      <w:r w:rsidR="00096FA8">
        <w:t xml:space="preserve"> governance and operations</w:t>
      </w:r>
      <w:r>
        <w:t xml:space="preserve">. NOTE: Double </w:t>
      </w:r>
      <w:r w:rsidR="00C0384E">
        <w:t>asteris</w:t>
      </w:r>
      <w:r>
        <w:t>ks (**) identify SHPOA standing</w:t>
      </w:r>
      <w:r w:rsidR="00096FA8">
        <w:t xml:space="preserve"> committees. More details on eac</w:t>
      </w:r>
      <w:r>
        <w:t xml:space="preserve">h </w:t>
      </w:r>
      <w:r w:rsidRPr="00096FA8">
        <w:rPr>
          <w:rStyle w:val="Hyperlink"/>
        </w:rPr>
        <w:t>Committee can be found on the SHPOABR.com</w:t>
      </w:r>
      <w:r w:rsidR="00FB6DEC">
        <w:t xml:space="preserve">. </w:t>
      </w:r>
      <w:r>
        <w:t xml:space="preserve"> </w:t>
      </w:r>
    </w:p>
    <w:p w14:paraId="4FD63DC7" w14:textId="31ECC946" w:rsidR="00096FA8" w:rsidRDefault="005573DB" w:rsidP="00096FA8">
      <w:pPr>
        <w:ind w:left="720"/>
      </w:pPr>
      <w:bookmarkStart w:id="0" w:name="_GoBack"/>
      <w:bookmarkEnd w:id="0"/>
      <w:r w:rsidRPr="005573DB">
        <w:rPr>
          <w:b/>
        </w:rPr>
        <w:t>Dues.</w:t>
      </w:r>
      <w:r>
        <w:t xml:space="preserve"> A discussion on raising dues </w:t>
      </w:r>
      <w:r w:rsidR="00096FA8">
        <w:t>surfaced during</w:t>
      </w:r>
      <w:r w:rsidR="00DF1909">
        <w:t xml:space="preserve"> the proposed budget review</w:t>
      </w:r>
      <w:r>
        <w:t xml:space="preserve">. </w:t>
      </w:r>
      <w:r w:rsidR="00DF1909">
        <w:t xml:space="preserve">Cheryl Hall </w:t>
      </w:r>
      <w:r>
        <w:t xml:space="preserve">recommended that </w:t>
      </w:r>
      <w:r w:rsidR="00096FA8">
        <w:t>a more realistic approach would be to se</w:t>
      </w:r>
      <w:r>
        <w:t xml:space="preserve">t the 2023 dues amount based on the approved budget amount divided by the number of 2022 members plus 10. </w:t>
      </w:r>
      <w:r w:rsidR="00DF1909">
        <w:t xml:space="preserve">Paul Levy </w:t>
      </w:r>
      <w:r w:rsidR="00096FA8">
        <w:t xml:space="preserve">was </w:t>
      </w:r>
      <w:r w:rsidR="00DF1909">
        <w:t>concerned</w:t>
      </w:r>
      <w:r>
        <w:t xml:space="preserve"> that </w:t>
      </w:r>
      <w:r w:rsidR="00096FA8">
        <w:t>while dues have not been raised in 30 year</w:t>
      </w:r>
      <w:r w:rsidR="00DF1909">
        <w:t>s that</w:t>
      </w:r>
      <w:r w:rsidR="00096FA8">
        <w:t xml:space="preserve"> </w:t>
      </w:r>
      <w:r>
        <w:t xml:space="preserve">any increase in dues would reduce </w:t>
      </w:r>
      <w:r w:rsidR="00096FA8">
        <w:t xml:space="preserve">the number of </w:t>
      </w:r>
      <w:r>
        <w:t>resident</w:t>
      </w:r>
      <w:r w:rsidR="00096FA8">
        <w:t>s willing to pay dues</w:t>
      </w:r>
      <w:r>
        <w:t xml:space="preserve">. </w:t>
      </w:r>
      <w:r w:rsidR="00B24D8F">
        <w:t>Ann White</w:t>
      </w:r>
      <w:r>
        <w:t xml:space="preserve"> indicated that if dues have no</w:t>
      </w:r>
      <w:r w:rsidR="00096FA8">
        <w:t>t been raised for 30 years, it i</w:t>
      </w:r>
      <w:r>
        <w:t>s not reasonable to expect SHPOA to o</w:t>
      </w:r>
      <w:r w:rsidR="00096FA8">
        <w:t>perate t</w:t>
      </w:r>
      <w:r w:rsidR="00DF1909">
        <w:t>oday without a dues</w:t>
      </w:r>
      <w:r w:rsidR="00096FA8">
        <w:t xml:space="preserve"> increase. </w:t>
      </w:r>
      <w:r w:rsidR="00B24D8F">
        <w:t>Joyce Polk raised concern that the majority of p</w:t>
      </w:r>
      <w:r w:rsidR="00096FA8">
        <w:t xml:space="preserve">roperty </w:t>
      </w:r>
      <w:r w:rsidR="00B24D8F">
        <w:t>owners who rent their homes do not</w:t>
      </w:r>
      <w:r w:rsidR="00096FA8">
        <w:t xml:space="preserve"> pay dues. Additional challenges </w:t>
      </w:r>
      <w:r w:rsidR="00B24D8F">
        <w:t xml:space="preserve">include </w:t>
      </w:r>
      <w:r w:rsidR="00096FA8">
        <w:t xml:space="preserve">new neighbors </w:t>
      </w:r>
      <w:r w:rsidR="00B24D8F">
        <w:t xml:space="preserve">who </w:t>
      </w:r>
      <w:r w:rsidR="00096FA8">
        <w:t>have not previously lived in an organized neighborhood</w:t>
      </w:r>
      <w:r w:rsidR="00B24D8F">
        <w:t xml:space="preserve">, lack of an </w:t>
      </w:r>
      <w:r w:rsidR="00096FA8">
        <w:t xml:space="preserve">active membership </w:t>
      </w:r>
      <w:r w:rsidR="00B24D8F">
        <w:t>to increase</w:t>
      </w:r>
      <w:r w:rsidR="00096FA8">
        <w:t xml:space="preserve"> members</w:t>
      </w:r>
      <w:r w:rsidR="00B24D8F">
        <w:t>hip and n</w:t>
      </w:r>
      <w:r w:rsidR="00096FA8">
        <w:t xml:space="preserve">on-paying residents </w:t>
      </w:r>
      <w:r w:rsidR="00B24D8F">
        <w:t>gaining benefits</w:t>
      </w:r>
      <w:r w:rsidR="00096FA8">
        <w:t xml:space="preserve"> from the Robocall system</w:t>
      </w:r>
      <w:r w:rsidR="00B24D8F">
        <w:t>. NOTE: SHPOA has not removed non-members from the Robocall System since every</w:t>
      </w:r>
      <w:r w:rsidR="00096FA8">
        <w:t xml:space="preserve"> household participates in the SHCPID via property taxes and we </w:t>
      </w:r>
      <w:r w:rsidR="00B24D8F">
        <w:t>issue the</w:t>
      </w:r>
      <w:r w:rsidR="00096FA8">
        <w:t xml:space="preserve"> safety and crime alerts. </w:t>
      </w:r>
    </w:p>
    <w:p w14:paraId="254A6378" w14:textId="760817F0" w:rsidR="009E70FB" w:rsidRPr="0012319F" w:rsidRDefault="00096FA8" w:rsidP="00096FA8">
      <w:pPr>
        <w:ind w:left="720"/>
      </w:pPr>
      <w:r w:rsidRPr="0012319F">
        <w:t>It was moved and seconded to t</w:t>
      </w:r>
      <w:r w:rsidR="0012319F">
        <w:t>able the discussion on increasing</w:t>
      </w:r>
      <w:r w:rsidRPr="0012319F">
        <w:t xml:space="preserve"> membership to the August </w:t>
      </w:r>
      <w:r w:rsidR="0012319F">
        <w:t>19</w:t>
      </w:r>
      <w:r w:rsidR="0012319F" w:rsidRPr="0012319F">
        <w:rPr>
          <w:vertAlign w:val="superscript"/>
        </w:rPr>
        <w:t>th</w:t>
      </w:r>
      <w:r w:rsidR="0012319F">
        <w:t xml:space="preserve"> </w:t>
      </w:r>
      <w:r w:rsidRPr="0012319F">
        <w:t>meeting.</w:t>
      </w:r>
      <w:r w:rsidR="009C1EBA" w:rsidRPr="0012319F">
        <w:t xml:space="preserve"> </w:t>
      </w:r>
    </w:p>
    <w:p w14:paraId="3B71A4C0" w14:textId="600B5C48" w:rsidR="00345DFA" w:rsidRDefault="004C499E" w:rsidP="005B6DE9">
      <w:pPr>
        <w:ind w:left="1260" w:hanging="1188"/>
      </w:pPr>
      <w:sdt>
        <w:sdtPr>
          <w:alias w:val="Agenda 3, conclusion:"/>
          <w:tag w:val="Agenda 3, conclusion:"/>
          <w:id w:val="-2118598827"/>
          <w:placeholder>
            <w:docPart w:val="72D33861CAF042EC9F6FA7EEB268C8B4"/>
          </w:placeholder>
          <w:temporary/>
          <w:showingPlcHdr/>
        </w:sdtPr>
        <w:sdtEndPr/>
        <w:sdtContent>
          <w:r w:rsidR="00644009" w:rsidRPr="00856654">
            <w:rPr>
              <w:color w:val="9F2936" w:themeColor="accent2"/>
            </w:rPr>
            <w:t>Conclusion</w:t>
          </w:r>
        </w:sdtContent>
      </w:sdt>
      <w:r w:rsidR="009E70FB">
        <w:t xml:space="preserve"> The proposed budget and any d</w:t>
      </w:r>
      <w:r w:rsidR="00DF617B">
        <w:t>ecision o</w:t>
      </w:r>
      <w:r w:rsidR="009E70FB">
        <w:t xml:space="preserve">n </w:t>
      </w:r>
      <w:r w:rsidR="00DF617B">
        <w:t xml:space="preserve">establishing the </w:t>
      </w:r>
      <w:r w:rsidR="009E70FB">
        <w:t xml:space="preserve">dues </w:t>
      </w:r>
      <w:r w:rsidR="00DF617B">
        <w:t xml:space="preserve">amount </w:t>
      </w:r>
      <w:r w:rsidR="009E70FB">
        <w:t xml:space="preserve">for 2023 will be discussed and </w:t>
      </w:r>
      <w:r w:rsidR="00B24D8F">
        <w:t>decided</w:t>
      </w:r>
      <w:r w:rsidR="009E70FB">
        <w:t xml:space="preserve"> in the August 19</w:t>
      </w:r>
      <w:r w:rsidR="009E70FB" w:rsidRPr="009E70FB">
        <w:rPr>
          <w:vertAlign w:val="superscript"/>
        </w:rPr>
        <w:t>th</w:t>
      </w:r>
      <w:r w:rsidR="009E70FB">
        <w:t xml:space="preserve"> </w:t>
      </w:r>
      <w:r w:rsidR="005B6DE9">
        <w:t>meeting</w:t>
      </w:r>
    </w:p>
    <w:p w14:paraId="11CA2069" w14:textId="77777777" w:rsidR="00345DFA" w:rsidRDefault="00345DFA"/>
    <w:tbl>
      <w:tblPr>
        <w:tblStyle w:val="Meetingminutes"/>
        <w:tblW w:w="5000" w:type="pct"/>
        <w:tblLayout w:type="fixed"/>
        <w:tblLook w:val="04A0" w:firstRow="1" w:lastRow="0" w:firstColumn="1" w:lastColumn="0" w:noHBand="0" w:noVBand="1"/>
      </w:tblPr>
      <w:tblGrid>
        <w:gridCol w:w="6300"/>
        <w:gridCol w:w="2250"/>
        <w:gridCol w:w="2250"/>
      </w:tblGrid>
      <w:tr w:rsidR="005B6DE9" w:rsidRPr="00E52810" w14:paraId="51044683" w14:textId="77777777" w:rsidTr="000F5C5C">
        <w:trPr>
          <w:cnfStyle w:val="100000000000" w:firstRow="1" w:lastRow="0" w:firstColumn="0" w:lastColumn="0" w:oddVBand="0" w:evenVBand="0" w:oddHBand="0" w:evenHBand="0" w:firstRowFirstColumn="0" w:firstRowLastColumn="0" w:lastRowFirstColumn="0" w:lastRowLastColumn="0"/>
        </w:trPr>
        <w:tc>
          <w:tcPr>
            <w:tcW w:w="6300" w:type="dxa"/>
          </w:tcPr>
          <w:p w14:paraId="423CF753" w14:textId="77777777" w:rsidR="005B6DE9" w:rsidRPr="00E52810" w:rsidRDefault="005B6DE9" w:rsidP="000F5C5C">
            <w:r>
              <w:t>Action Items</w:t>
            </w:r>
          </w:p>
        </w:tc>
        <w:tc>
          <w:tcPr>
            <w:tcW w:w="2250" w:type="dxa"/>
          </w:tcPr>
          <w:p w14:paraId="37E8F1A9" w14:textId="77777777" w:rsidR="005B6DE9" w:rsidRPr="00E52810" w:rsidRDefault="005B6DE9" w:rsidP="000F5C5C">
            <w:r>
              <w:t>Person responsible</w:t>
            </w:r>
          </w:p>
        </w:tc>
        <w:tc>
          <w:tcPr>
            <w:tcW w:w="2250" w:type="dxa"/>
          </w:tcPr>
          <w:p w14:paraId="7E8BB74F" w14:textId="77777777" w:rsidR="005B6DE9" w:rsidRPr="00E52810" w:rsidRDefault="005B6DE9" w:rsidP="000F5C5C">
            <w:r>
              <w:t>Due Date</w:t>
            </w:r>
          </w:p>
        </w:tc>
      </w:tr>
      <w:tr w:rsidR="005B6DE9" w:rsidRPr="00E52810" w14:paraId="6DFB8D67" w14:textId="77777777" w:rsidTr="000F5C5C">
        <w:tc>
          <w:tcPr>
            <w:tcW w:w="6300" w:type="dxa"/>
          </w:tcPr>
          <w:p w14:paraId="2C11F053" w14:textId="3B59D465" w:rsidR="005B6DE9" w:rsidRPr="00E52810" w:rsidRDefault="005B6DE9" w:rsidP="000F5C5C">
            <w:pPr>
              <w:ind w:left="18"/>
            </w:pPr>
            <w:r>
              <w:t>The proposed 2023 budget will be discussed for adoption at the August 19</w:t>
            </w:r>
            <w:r w:rsidRPr="005B6DE9">
              <w:rPr>
                <w:vertAlign w:val="superscript"/>
              </w:rPr>
              <w:t>th</w:t>
            </w:r>
            <w:r>
              <w:t xml:space="preserve"> SHPOA meeting.</w:t>
            </w:r>
          </w:p>
        </w:tc>
        <w:tc>
          <w:tcPr>
            <w:tcW w:w="2250" w:type="dxa"/>
          </w:tcPr>
          <w:p w14:paraId="473D66BC" w14:textId="4BA846F1" w:rsidR="005B6DE9" w:rsidRPr="00E52810" w:rsidRDefault="005B6DE9" w:rsidP="005B6DE9">
            <w:pPr>
              <w:ind w:left="0"/>
            </w:pPr>
            <w:r>
              <w:t>SHPOA Members</w:t>
            </w:r>
          </w:p>
        </w:tc>
        <w:tc>
          <w:tcPr>
            <w:tcW w:w="2250" w:type="dxa"/>
          </w:tcPr>
          <w:p w14:paraId="199B182F" w14:textId="32A7B777" w:rsidR="005B6DE9" w:rsidRPr="00E52810" w:rsidRDefault="005B6DE9" w:rsidP="000F5C5C">
            <w:pPr>
              <w:ind w:left="0"/>
            </w:pPr>
            <w:r>
              <w:t>August 19, 2023 meeting</w:t>
            </w:r>
          </w:p>
        </w:tc>
      </w:tr>
      <w:tr w:rsidR="005B6DE9" w:rsidRPr="00E52810" w14:paraId="572AA0C9" w14:textId="77777777" w:rsidTr="000F5C5C">
        <w:tc>
          <w:tcPr>
            <w:tcW w:w="6300" w:type="dxa"/>
          </w:tcPr>
          <w:p w14:paraId="3FF8AFB9" w14:textId="261FBFD7" w:rsidR="005B6DE9" w:rsidRDefault="005B6DE9" w:rsidP="005B6DE9">
            <w:pPr>
              <w:ind w:left="18"/>
            </w:pPr>
            <w:r>
              <w:t>2023 dues will be determined in the August 19</w:t>
            </w:r>
            <w:r w:rsidRPr="005B6DE9">
              <w:rPr>
                <w:vertAlign w:val="superscript"/>
              </w:rPr>
              <w:t>th</w:t>
            </w:r>
            <w:r>
              <w:t xml:space="preserve"> meeting</w:t>
            </w:r>
          </w:p>
        </w:tc>
        <w:tc>
          <w:tcPr>
            <w:tcW w:w="2250" w:type="dxa"/>
          </w:tcPr>
          <w:p w14:paraId="427A1543" w14:textId="3609187D" w:rsidR="005B6DE9" w:rsidRDefault="005B6DE9" w:rsidP="005B6DE9">
            <w:pPr>
              <w:ind w:left="0"/>
            </w:pPr>
            <w:r>
              <w:t>SHPOA Members</w:t>
            </w:r>
          </w:p>
        </w:tc>
        <w:tc>
          <w:tcPr>
            <w:tcW w:w="2250" w:type="dxa"/>
          </w:tcPr>
          <w:p w14:paraId="608E8900" w14:textId="15FD5079" w:rsidR="005B6DE9" w:rsidRDefault="005B6DE9" w:rsidP="005B6DE9">
            <w:pPr>
              <w:ind w:left="0"/>
            </w:pPr>
            <w:r>
              <w:t>August 19, 2023 meeting</w:t>
            </w:r>
          </w:p>
        </w:tc>
      </w:tr>
      <w:tr w:rsidR="00096FA8" w:rsidRPr="00E52810" w14:paraId="06C7EA86" w14:textId="77777777" w:rsidTr="000F5C5C">
        <w:tc>
          <w:tcPr>
            <w:tcW w:w="6300" w:type="dxa"/>
          </w:tcPr>
          <w:p w14:paraId="07D9F287" w14:textId="63C1933F" w:rsidR="00096FA8" w:rsidRDefault="001E3F00" w:rsidP="005B6DE9">
            <w:pPr>
              <w:ind w:left="18"/>
            </w:pPr>
            <w:r>
              <w:t>The discussion and decision on actions SHPOA should take to increase membership will be moved to the Aug 19</w:t>
            </w:r>
            <w:r w:rsidRPr="001E3F00">
              <w:rPr>
                <w:vertAlign w:val="superscript"/>
              </w:rPr>
              <w:t>th</w:t>
            </w:r>
            <w:r>
              <w:t xml:space="preserve"> meeting.</w:t>
            </w:r>
          </w:p>
        </w:tc>
        <w:tc>
          <w:tcPr>
            <w:tcW w:w="2250" w:type="dxa"/>
          </w:tcPr>
          <w:p w14:paraId="4F39D85E" w14:textId="143AC1D7" w:rsidR="00096FA8" w:rsidRDefault="001E3F00" w:rsidP="005B6DE9">
            <w:pPr>
              <w:ind w:left="0"/>
            </w:pPr>
            <w:r>
              <w:t>SHPOA Members</w:t>
            </w:r>
          </w:p>
        </w:tc>
        <w:tc>
          <w:tcPr>
            <w:tcW w:w="2250" w:type="dxa"/>
          </w:tcPr>
          <w:p w14:paraId="792E783E" w14:textId="66095867" w:rsidR="00096FA8" w:rsidRDefault="001E3F00" w:rsidP="005B6DE9">
            <w:pPr>
              <w:ind w:left="0"/>
            </w:pPr>
            <w:r>
              <w:t>August 19, 2023 meeting</w:t>
            </w:r>
          </w:p>
        </w:tc>
      </w:tr>
    </w:tbl>
    <w:p w14:paraId="31130895" w14:textId="3A3587CE" w:rsidR="005B6DE9" w:rsidRDefault="005B6DE9" w:rsidP="006445DF">
      <w:pPr>
        <w:ind w:left="1260" w:hanging="1188"/>
      </w:pPr>
    </w:p>
    <w:p w14:paraId="0CB4ADC4" w14:textId="77777777" w:rsidR="001E3F00" w:rsidRDefault="001E3F00" w:rsidP="006445DF">
      <w:pPr>
        <w:ind w:left="1260" w:hanging="1188"/>
      </w:pPr>
    </w:p>
    <w:p w14:paraId="6F31DC55" w14:textId="77777777" w:rsidR="001E3F00" w:rsidRDefault="001E3F00" w:rsidP="006445DF">
      <w:pPr>
        <w:ind w:left="1260" w:hanging="1188"/>
      </w:pPr>
    </w:p>
    <w:p w14:paraId="6C22DDBE" w14:textId="77777777" w:rsidR="001E3F00" w:rsidRDefault="001E3F00" w:rsidP="001E3F00">
      <w:pPr>
        <w:pStyle w:val="Heading2"/>
        <w:rPr>
          <w:color w:val="auto"/>
        </w:rPr>
      </w:pPr>
      <w:sdt>
        <w:sdtPr>
          <w:alias w:val="Agenda 4, time allotted:"/>
          <w:tag w:val="Agenda 4, time allotted:"/>
          <w:id w:val="2137211635"/>
          <w:placeholder>
            <w:docPart w:val="FB4952429EFF488D97A64CDD63CBC606"/>
          </w:placeholder>
          <w:temporary/>
          <w:showingPlcHdr/>
        </w:sdtPr>
        <w:sdtContent>
          <w:r w:rsidRPr="00A979E1">
            <w:t>Time allotted</w:t>
          </w:r>
        </w:sdtContent>
      </w:sdt>
      <w:r w:rsidRPr="00A979E1">
        <w:t xml:space="preserve"> | </w:t>
      </w:r>
      <w:sdt>
        <w:sdtPr>
          <w:alias w:val="Agenda 4, enter time:"/>
          <w:tag w:val="Agenda 4, enter time:"/>
          <w:id w:val="-1436049741"/>
          <w:placeholder>
            <w:docPart w:val="BAB6B07A91B34805B1CD208F7D5ABB9F"/>
          </w:placeholder>
        </w:sdtPr>
        <w:sdtContent>
          <w:sdt>
            <w:sdtPr>
              <w:rPr>
                <w:rStyle w:val="SubtleEmphasis"/>
                <w:i w:val="0"/>
              </w:rPr>
              <w:alias w:val="Agenda 1, enter time:"/>
              <w:tag w:val="Agenda 1, enter time:"/>
              <w:id w:val="-1651664643"/>
              <w:placeholder>
                <w:docPart w:val="E3F551B9C85342588DE97294106C21DE"/>
              </w:placeholder>
            </w:sdtPr>
            <w:sdtEndPr>
              <w:rPr>
                <w:rStyle w:val="DefaultParagraphFont"/>
                <w:i/>
                <w:iCs w:val="0"/>
                <w:color w:val="9F2936" w:themeColor="accent2"/>
              </w:rPr>
            </w:sdtEndPr>
            <w:sdtContent>
              <w:r w:rsidRPr="005E481F">
                <w:rPr>
                  <w:rStyle w:val="SubtleEmphasis"/>
                  <w:i w:val="0"/>
                </w:rPr>
                <w:t>5-10 minutes</w:t>
              </w:r>
            </w:sdtContent>
          </w:sdt>
        </w:sdtContent>
      </w:sdt>
      <w:r w:rsidRPr="00A979E1">
        <w:t xml:space="preserve"> | </w:t>
      </w:r>
      <w:sdt>
        <w:sdtPr>
          <w:alias w:val="Agenda 4, agenda topic:"/>
          <w:tag w:val="Agenda 4, agenda topic:"/>
          <w:id w:val="2086713890"/>
          <w:placeholder>
            <w:docPart w:val="BAE9D2FCC39E4A5F807E61DC1D68BE2F"/>
          </w:placeholder>
          <w:temporary/>
          <w:showingPlcHdr/>
        </w:sdtPr>
        <w:sdtContent>
          <w:r w:rsidRPr="00A05AD9">
            <w:rPr>
              <w:b/>
            </w:rPr>
            <w:t>Agenda topic</w:t>
          </w:r>
        </w:sdtContent>
      </w:sdt>
      <w:r w:rsidRPr="00A979E1">
        <w:t xml:space="preserve"> </w:t>
      </w:r>
      <w:r>
        <w:rPr>
          <w:color w:val="auto"/>
        </w:rPr>
        <w:t>Proposed Covenants, Codes &amp; Restrictions</w:t>
      </w:r>
      <w:r w:rsidRPr="00A979E1">
        <w:t xml:space="preserve"> | </w:t>
      </w:r>
      <w:sdt>
        <w:sdtPr>
          <w:alias w:val="Agenda 4, presenter:"/>
          <w:tag w:val="Agenda 4, presenter:"/>
          <w:id w:val="425459317"/>
          <w:placeholder>
            <w:docPart w:val="AECE6C3090554444B37727501EE3F40F"/>
          </w:placeholder>
          <w:temporary/>
          <w:showingPlcHdr/>
        </w:sdtPr>
        <w:sdtContent>
          <w:r w:rsidRPr="00A979E1">
            <w:t>Presenter</w:t>
          </w:r>
        </w:sdtContent>
      </w:sdt>
      <w:r w:rsidRPr="00A979E1">
        <w:t xml:space="preserve"> </w:t>
      </w:r>
      <w:r w:rsidRPr="00C2264B">
        <w:rPr>
          <w:color w:val="auto"/>
        </w:rPr>
        <w:t>Angela</w:t>
      </w:r>
      <w:r>
        <w:t xml:space="preserve"> </w:t>
      </w:r>
      <w:r>
        <w:rPr>
          <w:color w:val="auto"/>
        </w:rPr>
        <w:t>White</w:t>
      </w:r>
    </w:p>
    <w:p w14:paraId="24103196" w14:textId="77777777" w:rsidR="001E3F00" w:rsidRDefault="001E3F00" w:rsidP="001E3F00">
      <w:pPr>
        <w:pStyle w:val="Heading2"/>
        <w:rPr>
          <w:color w:val="auto"/>
        </w:rPr>
      </w:pPr>
    </w:p>
    <w:p w14:paraId="271A27F3" w14:textId="21ADFEE5" w:rsidR="001E3F00" w:rsidRDefault="001E3F00" w:rsidP="001E3F00">
      <w:r>
        <w:t>Based on the limited time in the meeting, the agenda item to discuss and make a decision on a subset of the Proposed Covenants, Codes and Restrictions could not be addressed.</w:t>
      </w:r>
    </w:p>
    <w:p w14:paraId="66DEABED" w14:textId="77777777" w:rsidR="001E3F00" w:rsidRDefault="001E3F00" w:rsidP="006445DF">
      <w:pPr>
        <w:ind w:left="1260" w:hanging="1188"/>
      </w:pPr>
    </w:p>
    <w:p w14:paraId="22445998" w14:textId="0EF207A2" w:rsidR="001E3F00" w:rsidRPr="009C1EBA" w:rsidRDefault="009C1EBA" w:rsidP="001E3F00">
      <w:pPr>
        <w:ind w:left="0"/>
      </w:pPr>
      <w:sdt>
        <w:sdtPr>
          <w:alias w:val="Agenda 3, conclusion:"/>
          <w:tag w:val="Agenda 3, conclusion:"/>
          <w:id w:val="-1820956189"/>
          <w:placeholder>
            <w:docPart w:val="B9FA76B7F7B24AF28582DDC7A89D9131"/>
          </w:placeholder>
          <w:temporary/>
          <w:showingPlcHdr/>
        </w:sdtPr>
        <w:sdtContent>
          <w:r w:rsidRPr="00856654">
            <w:rPr>
              <w:color w:val="9F2936" w:themeColor="accent2"/>
            </w:rPr>
            <w:t>Conclusion</w:t>
          </w:r>
        </w:sdtContent>
      </w:sdt>
      <w:r w:rsidRPr="003A5079">
        <w:rPr>
          <w:b/>
        </w:rPr>
        <w:t xml:space="preserve"> </w:t>
      </w:r>
      <w:r w:rsidR="001E3F00" w:rsidRPr="009C1EBA">
        <w:t>It was</w:t>
      </w:r>
      <w:r w:rsidRPr="009C1EBA">
        <w:t xml:space="preserve"> moved and seconded to table t</w:t>
      </w:r>
      <w:r w:rsidR="001E3F00" w:rsidRPr="009C1EBA">
        <w:t xml:space="preserve">he Proposed Covenant, Codes and Restrictions revisions </w:t>
      </w:r>
      <w:r w:rsidRPr="009C1EBA">
        <w:t xml:space="preserve">discussion </w:t>
      </w:r>
      <w:r w:rsidR="001E3F00" w:rsidRPr="009C1EBA">
        <w:t>to the August 19</w:t>
      </w:r>
      <w:r w:rsidR="001E3F00" w:rsidRPr="009C1EBA">
        <w:rPr>
          <w:vertAlign w:val="superscript"/>
        </w:rPr>
        <w:t>th</w:t>
      </w:r>
      <w:r w:rsidR="001E3F00" w:rsidRPr="009C1EBA">
        <w:t xml:space="preserve"> meeting.</w:t>
      </w:r>
      <w:r>
        <w:t xml:space="preserve"> </w:t>
      </w:r>
    </w:p>
    <w:p w14:paraId="73636AC1" w14:textId="77777777" w:rsidR="009C1EBA" w:rsidRPr="003A5079" w:rsidRDefault="009C1EBA" w:rsidP="001E3F00">
      <w:pPr>
        <w:ind w:left="0"/>
        <w:rPr>
          <w:b/>
        </w:rPr>
      </w:pPr>
    </w:p>
    <w:tbl>
      <w:tblPr>
        <w:tblStyle w:val="Meetingminutes"/>
        <w:tblW w:w="5000" w:type="pct"/>
        <w:tblLayout w:type="fixed"/>
        <w:tblLook w:val="04A0" w:firstRow="1" w:lastRow="0" w:firstColumn="1" w:lastColumn="0" w:noHBand="0" w:noVBand="1"/>
      </w:tblPr>
      <w:tblGrid>
        <w:gridCol w:w="6300"/>
        <w:gridCol w:w="2250"/>
        <w:gridCol w:w="2250"/>
      </w:tblGrid>
      <w:tr w:rsidR="009C1EBA" w:rsidRPr="00E52810" w14:paraId="18BCB783" w14:textId="77777777" w:rsidTr="0017760B">
        <w:trPr>
          <w:cnfStyle w:val="100000000000" w:firstRow="1" w:lastRow="0" w:firstColumn="0" w:lastColumn="0" w:oddVBand="0" w:evenVBand="0" w:oddHBand="0" w:evenHBand="0" w:firstRowFirstColumn="0" w:firstRowLastColumn="0" w:lastRowFirstColumn="0" w:lastRowLastColumn="0"/>
        </w:trPr>
        <w:tc>
          <w:tcPr>
            <w:tcW w:w="6300" w:type="dxa"/>
          </w:tcPr>
          <w:p w14:paraId="2E2246FC" w14:textId="77777777" w:rsidR="009C1EBA" w:rsidRPr="00E52810" w:rsidRDefault="009C1EBA" w:rsidP="0017760B">
            <w:r>
              <w:t>Action Items</w:t>
            </w:r>
          </w:p>
        </w:tc>
        <w:tc>
          <w:tcPr>
            <w:tcW w:w="2250" w:type="dxa"/>
          </w:tcPr>
          <w:p w14:paraId="740A0C22" w14:textId="77777777" w:rsidR="009C1EBA" w:rsidRPr="00E52810" w:rsidRDefault="009C1EBA" w:rsidP="0017760B">
            <w:r>
              <w:t>Person responsible</w:t>
            </w:r>
          </w:p>
        </w:tc>
        <w:tc>
          <w:tcPr>
            <w:tcW w:w="2250" w:type="dxa"/>
          </w:tcPr>
          <w:p w14:paraId="40806558" w14:textId="77777777" w:rsidR="009C1EBA" w:rsidRPr="00E52810" w:rsidRDefault="009C1EBA" w:rsidP="0017760B">
            <w:r>
              <w:t>Due Date</w:t>
            </w:r>
          </w:p>
        </w:tc>
      </w:tr>
      <w:tr w:rsidR="009C1EBA" w:rsidRPr="00E52810" w14:paraId="474D1675" w14:textId="77777777" w:rsidTr="0017760B">
        <w:tc>
          <w:tcPr>
            <w:tcW w:w="6300" w:type="dxa"/>
          </w:tcPr>
          <w:p w14:paraId="4FDD62DC" w14:textId="77777777" w:rsidR="009C1EBA" w:rsidRDefault="009C1EBA" w:rsidP="009C1EBA">
            <w:pPr>
              <w:ind w:left="18"/>
            </w:pPr>
            <w:r>
              <w:t>The P</w:t>
            </w:r>
            <w:r>
              <w:t xml:space="preserve">roposed </w:t>
            </w:r>
            <w:r>
              <w:t xml:space="preserve">Covenant, Codes and Restrictions discussion/decision will be tabled to the </w:t>
            </w:r>
          </w:p>
          <w:p w14:paraId="1AD8EE90" w14:textId="7B267F64" w:rsidR="009C1EBA" w:rsidRPr="00E52810" w:rsidRDefault="009C1EBA" w:rsidP="009C1EBA">
            <w:pPr>
              <w:ind w:left="18"/>
            </w:pPr>
            <w:r>
              <w:t>August 19</w:t>
            </w:r>
            <w:r w:rsidRPr="005B6DE9">
              <w:rPr>
                <w:vertAlign w:val="superscript"/>
              </w:rPr>
              <w:t>th</w:t>
            </w:r>
            <w:r>
              <w:t xml:space="preserve"> SHPOA meeting.</w:t>
            </w:r>
          </w:p>
        </w:tc>
        <w:tc>
          <w:tcPr>
            <w:tcW w:w="2250" w:type="dxa"/>
          </w:tcPr>
          <w:p w14:paraId="0F44D937" w14:textId="77777777" w:rsidR="009C1EBA" w:rsidRPr="00E52810" w:rsidRDefault="009C1EBA" w:rsidP="0017760B">
            <w:pPr>
              <w:ind w:left="0"/>
            </w:pPr>
            <w:r>
              <w:t>SHPOA Members</w:t>
            </w:r>
          </w:p>
        </w:tc>
        <w:tc>
          <w:tcPr>
            <w:tcW w:w="2250" w:type="dxa"/>
          </w:tcPr>
          <w:p w14:paraId="5F4DD0B8" w14:textId="77777777" w:rsidR="009C1EBA" w:rsidRPr="00E52810" w:rsidRDefault="009C1EBA" w:rsidP="0017760B">
            <w:pPr>
              <w:ind w:left="0"/>
            </w:pPr>
            <w:r>
              <w:t>August 19, 2023 meeting</w:t>
            </w:r>
          </w:p>
        </w:tc>
      </w:tr>
    </w:tbl>
    <w:p w14:paraId="07769777" w14:textId="77777777" w:rsidR="001E3F00" w:rsidRDefault="001E3F00" w:rsidP="006445DF">
      <w:pPr>
        <w:ind w:left="1260" w:hanging="1188"/>
      </w:pPr>
    </w:p>
    <w:p w14:paraId="18A2225A" w14:textId="3BA14D10" w:rsidR="0095647F" w:rsidRDefault="004C499E" w:rsidP="0095647F">
      <w:pPr>
        <w:pStyle w:val="Heading2"/>
      </w:pPr>
      <w:sdt>
        <w:sdtPr>
          <w:alias w:val="Agenda 3, time allotted:"/>
          <w:tag w:val="Agenda 3, time allotted:"/>
          <w:id w:val="405888163"/>
          <w:placeholder>
            <w:docPart w:val="7E4699E22CBF4A5FB74CB5EE3B3E3B38"/>
          </w:placeholder>
          <w:temporary/>
          <w:showingPlcHdr/>
        </w:sdtPr>
        <w:sdtEndPr/>
        <w:sdtContent>
          <w:r w:rsidR="0095647F">
            <w:t>Time allotted</w:t>
          </w:r>
        </w:sdtContent>
      </w:sdt>
      <w:r w:rsidR="0095647F">
        <w:t xml:space="preserve"> | </w:t>
      </w:r>
      <w:sdt>
        <w:sdtPr>
          <w:rPr>
            <w:rStyle w:val="SubtleEmphasis"/>
          </w:rPr>
          <w:alias w:val="Agenda 3, enter time:"/>
          <w:tag w:val="Agenda 3, enter time:"/>
          <w:id w:val="1075867949"/>
          <w:placeholder>
            <w:docPart w:val="7B4D92E27D3B49D3A64704B89D82DC56"/>
          </w:placeholder>
        </w:sdtPr>
        <w:sdtEndPr>
          <w:rPr>
            <w:rStyle w:val="DefaultParagraphFont"/>
            <w:i w:val="0"/>
            <w:iCs w:val="0"/>
            <w:color w:val="9F2936" w:themeColor="accent2"/>
          </w:rPr>
        </w:sdtEndPr>
        <w:sdtContent>
          <w:r w:rsidR="001E3F00">
            <w:rPr>
              <w:rStyle w:val="SubtleEmphasis"/>
            </w:rPr>
            <w:t>2 minutes</w:t>
          </w:r>
        </w:sdtContent>
      </w:sdt>
      <w:r w:rsidR="0095647F">
        <w:t xml:space="preserve"> | </w:t>
      </w:r>
      <w:sdt>
        <w:sdtPr>
          <w:alias w:val="Agenda 3, agenda topic:"/>
          <w:tag w:val="Agenda 3, agenda topic:"/>
          <w:id w:val="1478573667"/>
          <w:placeholder>
            <w:docPart w:val="46BAF5012D5F40EE89E445D91265FD18"/>
          </w:placeholder>
          <w:temporary/>
          <w:showingPlcHdr/>
        </w:sdtPr>
        <w:sdtEndPr/>
        <w:sdtContent>
          <w:r w:rsidR="00AC341E" w:rsidRPr="00A05AD9">
            <w:rPr>
              <w:b/>
            </w:rPr>
            <w:t>Agenda topic</w:t>
          </w:r>
        </w:sdtContent>
      </w:sdt>
      <w:r w:rsidR="00AC341E">
        <w:rPr>
          <w:color w:val="000000" w:themeColor="text1"/>
        </w:rPr>
        <w:t xml:space="preserve"> </w:t>
      </w:r>
      <w:r w:rsidR="001576C7">
        <w:rPr>
          <w:color w:val="000000" w:themeColor="text1"/>
        </w:rPr>
        <w:t>Adjournment</w:t>
      </w:r>
      <w:r w:rsidR="0095647F">
        <w:t xml:space="preserve"> | </w:t>
      </w:r>
      <w:sdt>
        <w:sdtPr>
          <w:alias w:val="Agenda 3, presenter:"/>
          <w:tag w:val="Agenda 3, presenter:"/>
          <w:id w:val="365036132"/>
          <w:placeholder>
            <w:docPart w:val="B68226F853CB4BB1AAFC68A81DB9529F"/>
          </w:placeholder>
          <w:temporary/>
          <w:showingPlcHdr/>
        </w:sdtPr>
        <w:sdtEndPr/>
        <w:sdtContent>
          <w:r w:rsidR="0095647F">
            <w:t>Presenter</w:t>
          </w:r>
        </w:sdtContent>
      </w:sdt>
      <w:r w:rsidR="0095647F">
        <w:t xml:space="preserve"> </w:t>
      </w:r>
      <w:r w:rsidR="0095647F">
        <w:rPr>
          <w:rStyle w:val="SubtleEmphasis"/>
        </w:rPr>
        <w:t>Angela White</w:t>
      </w:r>
    </w:p>
    <w:p w14:paraId="1F0C8B13" w14:textId="77777777" w:rsidR="0095647F" w:rsidRDefault="0095647F" w:rsidP="0095647F">
      <w:pPr>
        <w:ind w:left="1440"/>
      </w:pPr>
    </w:p>
    <w:p w14:paraId="3F400A1B" w14:textId="473F01C1" w:rsidR="0095647F" w:rsidRDefault="004C499E" w:rsidP="00AC341E">
      <w:pPr>
        <w:ind w:left="1260" w:hanging="1188"/>
      </w:pPr>
      <w:sdt>
        <w:sdtPr>
          <w:alias w:val="Agenda 3, conclusion:"/>
          <w:tag w:val="Agenda 3, conclusion:"/>
          <w:id w:val="1617481531"/>
          <w:placeholder>
            <w:docPart w:val="76E58B8351AB449BB35FF646D85E8C93"/>
          </w:placeholder>
          <w:temporary/>
          <w:showingPlcHdr/>
        </w:sdtPr>
        <w:sdtEndPr/>
        <w:sdtContent>
          <w:r w:rsidR="0095647F" w:rsidRPr="00856654">
            <w:rPr>
              <w:color w:val="9F2936" w:themeColor="accent2"/>
            </w:rPr>
            <w:t>Conclusion</w:t>
          </w:r>
        </w:sdtContent>
      </w:sdt>
      <w:r w:rsidR="0095647F">
        <w:t xml:space="preserve"> </w:t>
      </w:r>
      <w:r w:rsidR="005B6DE9">
        <w:t>Meeting adjourned at 2:20 pm</w:t>
      </w:r>
      <w:r w:rsidR="00AC341E">
        <w:t>.</w:t>
      </w:r>
    </w:p>
    <w:p w14:paraId="16D07C1D" w14:textId="77777777" w:rsidR="006445DF" w:rsidRDefault="006445DF" w:rsidP="00E52810"/>
    <w:sectPr w:rsidR="006445DF" w:rsidSect="00944B19">
      <w:footerReference w:type="default" r:id="rId14"/>
      <w:footerReference w:type="first" r:id="rId15"/>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91EFDF" w14:textId="77777777" w:rsidR="004C499E" w:rsidRDefault="004C499E">
      <w:pPr>
        <w:spacing w:after="0"/>
      </w:pPr>
      <w:r>
        <w:separator/>
      </w:r>
    </w:p>
  </w:endnote>
  <w:endnote w:type="continuationSeparator" w:id="0">
    <w:p w14:paraId="0A6462AD" w14:textId="77777777" w:rsidR="004C499E" w:rsidRDefault="004C49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4229" w14:textId="76266D42" w:rsidR="00A0338C" w:rsidRDefault="00A0338C" w:rsidP="00BE343E">
    <w:pPr>
      <w:pStyle w:val="Footer"/>
      <w:jc w:val="both"/>
      <w:rPr>
        <w:sz w:val="18"/>
      </w:rPr>
    </w:pPr>
    <w:r>
      <w:rPr>
        <w:color w:val="9F2936" w:themeColor="accent2"/>
        <w:sz w:val="18"/>
      </w:rPr>
      <w:t>Meeting minutes submitted by Marquetta Cheeks, Corresponding Secretary</w:t>
    </w:r>
    <w:r>
      <w:tab/>
      <w:t xml:space="preserve">           </w:t>
    </w:r>
    <w:r w:rsidR="00FA6C48">
      <w:rPr>
        <w:sz w:val="18"/>
      </w:rPr>
      <w:t>SHPOA July</w:t>
    </w:r>
    <w:r>
      <w:rPr>
        <w:sz w:val="18"/>
      </w:rPr>
      <w:t xml:space="preserve"> 2023 Meeting Minutes - Page </w:t>
    </w:r>
    <w:r>
      <w:rPr>
        <w:sz w:val="18"/>
      </w:rPr>
      <w:fldChar w:fldCharType="begin"/>
    </w:r>
    <w:r>
      <w:rPr>
        <w:sz w:val="18"/>
      </w:rPr>
      <w:instrText xml:space="preserve"> PAGE   \* MERGEFORMAT </w:instrText>
    </w:r>
    <w:r>
      <w:rPr>
        <w:sz w:val="18"/>
      </w:rPr>
      <w:fldChar w:fldCharType="separate"/>
    </w:r>
    <w:r w:rsidR="00B24D8F">
      <w:rPr>
        <w:noProof/>
        <w:sz w:val="18"/>
      </w:rPr>
      <w:t>11</w:t>
    </w:r>
    <w:r>
      <w:rPr>
        <w:sz w:val="18"/>
      </w:rPr>
      <w:fldChar w:fldCharType="end"/>
    </w:r>
  </w:p>
  <w:p w14:paraId="6D20F07D" w14:textId="77777777" w:rsidR="00A0338C" w:rsidRPr="00BE343E" w:rsidRDefault="00A0338C" w:rsidP="00BE34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D2483" w14:textId="77777777" w:rsidR="00A0338C" w:rsidRDefault="00A0338C" w:rsidP="00BE343E">
    <w:pPr>
      <w:pStyle w:val="Footer"/>
      <w:jc w:val="left"/>
      <w:rPr>
        <w:sz w:val="18"/>
      </w:rPr>
    </w:pPr>
    <w:r>
      <w:rPr>
        <w:color w:val="9F2936" w:themeColor="accent2"/>
        <w:sz w:val="18"/>
      </w:rPr>
      <w:t>Meeting minutes submitted by Marquetta Cheeks, Corresponding Secretary</w:t>
    </w:r>
  </w:p>
  <w:p w14:paraId="224E80F8" w14:textId="77777777" w:rsidR="00A0338C" w:rsidRDefault="00A033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4D344" w14:textId="77777777" w:rsidR="004C499E" w:rsidRDefault="004C499E">
      <w:pPr>
        <w:spacing w:after="0"/>
      </w:pPr>
      <w:r>
        <w:separator/>
      </w:r>
    </w:p>
  </w:footnote>
  <w:footnote w:type="continuationSeparator" w:id="0">
    <w:p w14:paraId="413B9D3D" w14:textId="77777777" w:rsidR="004C499E" w:rsidRDefault="004C499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06BBD"/>
    <w:multiLevelType w:val="hybridMultilevel"/>
    <w:tmpl w:val="0E80AAF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1" w15:restartNumberingAfterBreak="0">
    <w:nsid w:val="0EC607A9"/>
    <w:multiLevelType w:val="hybridMultilevel"/>
    <w:tmpl w:val="2714B3E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 w15:restartNumberingAfterBreak="0">
    <w:nsid w:val="10E548EC"/>
    <w:multiLevelType w:val="hybridMultilevel"/>
    <w:tmpl w:val="3C86556E"/>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1577247F"/>
    <w:multiLevelType w:val="hybridMultilevel"/>
    <w:tmpl w:val="8520C06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1A433146"/>
    <w:multiLevelType w:val="hybridMultilevel"/>
    <w:tmpl w:val="06B6C30E"/>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5" w15:restartNumberingAfterBreak="0">
    <w:nsid w:val="1B23354A"/>
    <w:multiLevelType w:val="hybridMultilevel"/>
    <w:tmpl w:val="0C16E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3C734A"/>
    <w:multiLevelType w:val="hybridMultilevel"/>
    <w:tmpl w:val="5462BCA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 w15:restartNumberingAfterBreak="0">
    <w:nsid w:val="1CA1158E"/>
    <w:multiLevelType w:val="hybridMultilevel"/>
    <w:tmpl w:val="36CCB8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20308EC"/>
    <w:multiLevelType w:val="hybridMultilevel"/>
    <w:tmpl w:val="0C22E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76867EA"/>
    <w:multiLevelType w:val="hybridMultilevel"/>
    <w:tmpl w:val="84B81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D7F2243"/>
    <w:multiLevelType w:val="hybridMultilevel"/>
    <w:tmpl w:val="350ED29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1" w15:restartNumberingAfterBreak="0">
    <w:nsid w:val="2FBA211A"/>
    <w:multiLevelType w:val="hybridMultilevel"/>
    <w:tmpl w:val="2C96F620"/>
    <w:lvl w:ilvl="0" w:tplc="A9C810BA">
      <w:start w:val="1"/>
      <w:numFmt w:val="bullet"/>
      <w:lvlText w:val="•"/>
      <w:lvlJc w:val="left"/>
      <w:pPr>
        <w:tabs>
          <w:tab w:val="num" w:pos="720"/>
        </w:tabs>
        <w:ind w:left="720" w:hanging="360"/>
      </w:pPr>
      <w:rPr>
        <w:rFonts w:ascii="Arial" w:hAnsi="Arial" w:hint="default"/>
      </w:rPr>
    </w:lvl>
    <w:lvl w:ilvl="1" w:tplc="0980BF86">
      <w:numFmt w:val="bullet"/>
      <w:lvlText w:val="–"/>
      <w:lvlJc w:val="left"/>
      <w:pPr>
        <w:tabs>
          <w:tab w:val="num" w:pos="1440"/>
        </w:tabs>
        <w:ind w:left="1440" w:hanging="360"/>
      </w:pPr>
      <w:rPr>
        <w:rFonts w:ascii="Arial" w:hAnsi="Arial" w:hint="default"/>
      </w:rPr>
    </w:lvl>
    <w:lvl w:ilvl="2" w:tplc="ED7660BC" w:tentative="1">
      <w:start w:val="1"/>
      <w:numFmt w:val="bullet"/>
      <w:lvlText w:val="•"/>
      <w:lvlJc w:val="left"/>
      <w:pPr>
        <w:tabs>
          <w:tab w:val="num" w:pos="2160"/>
        </w:tabs>
        <w:ind w:left="2160" w:hanging="360"/>
      </w:pPr>
      <w:rPr>
        <w:rFonts w:ascii="Arial" w:hAnsi="Arial" w:hint="default"/>
      </w:rPr>
    </w:lvl>
    <w:lvl w:ilvl="3" w:tplc="766CAF80" w:tentative="1">
      <w:start w:val="1"/>
      <w:numFmt w:val="bullet"/>
      <w:lvlText w:val="•"/>
      <w:lvlJc w:val="left"/>
      <w:pPr>
        <w:tabs>
          <w:tab w:val="num" w:pos="2880"/>
        </w:tabs>
        <w:ind w:left="2880" w:hanging="360"/>
      </w:pPr>
      <w:rPr>
        <w:rFonts w:ascii="Arial" w:hAnsi="Arial" w:hint="default"/>
      </w:rPr>
    </w:lvl>
    <w:lvl w:ilvl="4" w:tplc="598CDC98" w:tentative="1">
      <w:start w:val="1"/>
      <w:numFmt w:val="bullet"/>
      <w:lvlText w:val="•"/>
      <w:lvlJc w:val="left"/>
      <w:pPr>
        <w:tabs>
          <w:tab w:val="num" w:pos="3600"/>
        </w:tabs>
        <w:ind w:left="3600" w:hanging="360"/>
      </w:pPr>
      <w:rPr>
        <w:rFonts w:ascii="Arial" w:hAnsi="Arial" w:hint="default"/>
      </w:rPr>
    </w:lvl>
    <w:lvl w:ilvl="5" w:tplc="3E861E32" w:tentative="1">
      <w:start w:val="1"/>
      <w:numFmt w:val="bullet"/>
      <w:lvlText w:val="•"/>
      <w:lvlJc w:val="left"/>
      <w:pPr>
        <w:tabs>
          <w:tab w:val="num" w:pos="4320"/>
        </w:tabs>
        <w:ind w:left="4320" w:hanging="360"/>
      </w:pPr>
      <w:rPr>
        <w:rFonts w:ascii="Arial" w:hAnsi="Arial" w:hint="default"/>
      </w:rPr>
    </w:lvl>
    <w:lvl w:ilvl="6" w:tplc="A70E421C" w:tentative="1">
      <w:start w:val="1"/>
      <w:numFmt w:val="bullet"/>
      <w:lvlText w:val="•"/>
      <w:lvlJc w:val="left"/>
      <w:pPr>
        <w:tabs>
          <w:tab w:val="num" w:pos="5040"/>
        </w:tabs>
        <w:ind w:left="5040" w:hanging="360"/>
      </w:pPr>
      <w:rPr>
        <w:rFonts w:ascii="Arial" w:hAnsi="Arial" w:hint="default"/>
      </w:rPr>
    </w:lvl>
    <w:lvl w:ilvl="7" w:tplc="955449C8" w:tentative="1">
      <w:start w:val="1"/>
      <w:numFmt w:val="bullet"/>
      <w:lvlText w:val="•"/>
      <w:lvlJc w:val="left"/>
      <w:pPr>
        <w:tabs>
          <w:tab w:val="num" w:pos="5760"/>
        </w:tabs>
        <w:ind w:left="5760" w:hanging="360"/>
      </w:pPr>
      <w:rPr>
        <w:rFonts w:ascii="Arial" w:hAnsi="Arial" w:hint="default"/>
      </w:rPr>
    </w:lvl>
    <w:lvl w:ilvl="8" w:tplc="032CF90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9773A0"/>
    <w:multiLevelType w:val="hybridMultilevel"/>
    <w:tmpl w:val="44C47E8E"/>
    <w:lvl w:ilvl="0" w:tplc="04090001">
      <w:start w:val="1"/>
      <w:numFmt w:val="bullet"/>
      <w:lvlText w:val=""/>
      <w:lvlJc w:val="left"/>
      <w:pPr>
        <w:ind w:left="360" w:hanging="360"/>
      </w:pPr>
      <w:rPr>
        <w:rFonts w:ascii="Symbol" w:hAnsi="Symbol" w:hint="default"/>
      </w:rPr>
    </w:lvl>
    <w:lvl w:ilvl="1" w:tplc="C5D62960">
      <w:numFmt w:val="bullet"/>
      <w:lvlText w:val="–"/>
      <w:lvlJc w:val="left"/>
      <w:pPr>
        <w:ind w:left="1080" w:hanging="360"/>
      </w:pPr>
      <w:rPr>
        <w:rFonts w:ascii="Palatino Linotype" w:eastAsiaTheme="minorHAnsi" w:hAnsi="Palatino Linotype"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7DC7E01"/>
    <w:multiLevelType w:val="hybridMultilevel"/>
    <w:tmpl w:val="2DA4651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49F61451"/>
    <w:multiLevelType w:val="hybridMultilevel"/>
    <w:tmpl w:val="57E43608"/>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5" w15:restartNumberingAfterBreak="0">
    <w:nsid w:val="4E2F34B7"/>
    <w:multiLevelType w:val="hybridMultilevel"/>
    <w:tmpl w:val="F6CA6B9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54FB71DE"/>
    <w:multiLevelType w:val="hybridMultilevel"/>
    <w:tmpl w:val="3372F2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174733C"/>
    <w:multiLevelType w:val="hybridMultilevel"/>
    <w:tmpl w:val="41F6CB26"/>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8" w15:restartNumberingAfterBreak="0">
    <w:nsid w:val="61820744"/>
    <w:multiLevelType w:val="hybridMultilevel"/>
    <w:tmpl w:val="FAB802D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15:restartNumberingAfterBreak="0">
    <w:nsid w:val="6BB53D14"/>
    <w:multiLevelType w:val="hybridMultilevel"/>
    <w:tmpl w:val="E28CD5A2"/>
    <w:lvl w:ilvl="0" w:tplc="5D2E0710">
      <w:start w:val="1"/>
      <w:numFmt w:val="bullet"/>
      <w:lvlText w:val="•"/>
      <w:lvlJc w:val="left"/>
      <w:pPr>
        <w:tabs>
          <w:tab w:val="num" w:pos="1080"/>
        </w:tabs>
        <w:ind w:left="1080" w:hanging="360"/>
      </w:pPr>
      <w:rPr>
        <w:rFonts w:ascii="Arial" w:hAnsi="Arial" w:hint="default"/>
      </w:rPr>
    </w:lvl>
    <w:lvl w:ilvl="1" w:tplc="729651CE">
      <w:numFmt w:val="bullet"/>
      <w:lvlText w:val="–"/>
      <w:lvlJc w:val="left"/>
      <w:pPr>
        <w:tabs>
          <w:tab w:val="num" w:pos="1800"/>
        </w:tabs>
        <w:ind w:left="1800" w:hanging="360"/>
      </w:pPr>
      <w:rPr>
        <w:rFonts w:ascii="Arial" w:hAnsi="Arial" w:hint="default"/>
      </w:rPr>
    </w:lvl>
    <w:lvl w:ilvl="2" w:tplc="A8B00814">
      <w:numFmt w:val="bullet"/>
      <w:lvlText w:val="•"/>
      <w:lvlJc w:val="left"/>
      <w:pPr>
        <w:tabs>
          <w:tab w:val="num" w:pos="2520"/>
        </w:tabs>
        <w:ind w:left="2520" w:hanging="360"/>
      </w:pPr>
      <w:rPr>
        <w:rFonts w:ascii="Arial" w:hAnsi="Arial" w:hint="default"/>
      </w:rPr>
    </w:lvl>
    <w:lvl w:ilvl="3" w:tplc="2A149578" w:tentative="1">
      <w:start w:val="1"/>
      <w:numFmt w:val="bullet"/>
      <w:lvlText w:val="•"/>
      <w:lvlJc w:val="left"/>
      <w:pPr>
        <w:tabs>
          <w:tab w:val="num" w:pos="3240"/>
        </w:tabs>
        <w:ind w:left="3240" w:hanging="360"/>
      </w:pPr>
      <w:rPr>
        <w:rFonts w:ascii="Arial" w:hAnsi="Arial" w:hint="default"/>
      </w:rPr>
    </w:lvl>
    <w:lvl w:ilvl="4" w:tplc="BB82D97A" w:tentative="1">
      <w:start w:val="1"/>
      <w:numFmt w:val="bullet"/>
      <w:lvlText w:val="•"/>
      <w:lvlJc w:val="left"/>
      <w:pPr>
        <w:tabs>
          <w:tab w:val="num" w:pos="3960"/>
        </w:tabs>
        <w:ind w:left="3960" w:hanging="360"/>
      </w:pPr>
      <w:rPr>
        <w:rFonts w:ascii="Arial" w:hAnsi="Arial" w:hint="default"/>
      </w:rPr>
    </w:lvl>
    <w:lvl w:ilvl="5" w:tplc="D99840B2" w:tentative="1">
      <w:start w:val="1"/>
      <w:numFmt w:val="bullet"/>
      <w:lvlText w:val="•"/>
      <w:lvlJc w:val="left"/>
      <w:pPr>
        <w:tabs>
          <w:tab w:val="num" w:pos="4680"/>
        </w:tabs>
        <w:ind w:left="4680" w:hanging="360"/>
      </w:pPr>
      <w:rPr>
        <w:rFonts w:ascii="Arial" w:hAnsi="Arial" w:hint="default"/>
      </w:rPr>
    </w:lvl>
    <w:lvl w:ilvl="6" w:tplc="70642F88" w:tentative="1">
      <w:start w:val="1"/>
      <w:numFmt w:val="bullet"/>
      <w:lvlText w:val="•"/>
      <w:lvlJc w:val="left"/>
      <w:pPr>
        <w:tabs>
          <w:tab w:val="num" w:pos="5400"/>
        </w:tabs>
        <w:ind w:left="5400" w:hanging="360"/>
      </w:pPr>
      <w:rPr>
        <w:rFonts w:ascii="Arial" w:hAnsi="Arial" w:hint="default"/>
      </w:rPr>
    </w:lvl>
    <w:lvl w:ilvl="7" w:tplc="EEB2C0CC" w:tentative="1">
      <w:start w:val="1"/>
      <w:numFmt w:val="bullet"/>
      <w:lvlText w:val="•"/>
      <w:lvlJc w:val="left"/>
      <w:pPr>
        <w:tabs>
          <w:tab w:val="num" w:pos="6120"/>
        </w:tabs>
        <w:ind w:left="6120" w:hanging="360"/>
      </w:pPr>
      <w:rPr>
        <w:rFonts w:ascii="Arial" w:hAnsi="Arial" w:hint="default"/>
      </w:rPr>
    </w:lvl>
    <w:lvl w:ilvl="8" w:tplc="D7A44C0A" w:tentative="1">
      <w:start w:val="1"/>
      <w:numFmt w:val="bullet"/>
      <w:lvlText w:val="•"/>
      <w:lvlJc w:val="left"/>
      <w:pPr>
        <w:tabs>
          <w:tab w:val="num" w:pos="6840"/>
        </w:tabs>
        <w:ind w:left="6840" w:hanging="360"/>
      </w:pPr>
      <w:rPr>
        <w:rFonts w:ascii="Arial" w:hAnsi="Arial" w:hint="default"/>
      </w:rPr>
    </w:lvl>
  </w:abstractNum>
  <w:abstractNum w:abstractNumId="30" w15:restartNumberingAfterBreak="0">
    <w:nsid w:val="71B3343A"/>
    <w:multiLevelType w:val="hybridMultilevel"/>
    <w:tmpl w:val="9880FF4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1" w15:restartNumberingAfterBreak="0">
    <w:nsid w:val="75545672"/>
    <w:multiLevelType w:val="hybridMultilevel"/>
    <w:tmpl w:val="5530A9A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7C036449"/>
    <w:multiLevelType w:val="hybridMultilevel"/>
    <w:tmpl w:val="5FB87834"/>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4"/>
  </w:num>
  <w:num w:numId="13">
    <w:abstractNumId w:val="28"/>
  </w:num>
  <w:num w:numId="14">
    <w:abstractNumId w:val="24"/>
  </w:num>
  <w:num w:numId="15">
    <w:abstractNumId w:val="10"/>
  </w:num>
  <w:num w:numId="16">
    <w:abstractNumId w:val="27"/>
  </w:num>
  <w:num w:numId="17">
    <w:abstractNumId w:val="19"/>
  </w:num>
  <w:num w:numId="18">
    <w:abstractNumId w:val="30"/>
  </w:num>
  <w:num w:numId="19">
    <w:abstractNumId w:val="16"/>
  </w:num>
  <w:num w:numId="20">
    <w:abstractNumId w:val="31"/>
  </w:num>
  <w:num w:numId="21">
    <w:abstractNumId w:val="22"/>
  </w:num>
  <w:num w:numId="22">
    <w:abstractNumId w:val="18"/>
  </w:num>
  <w:num w:numId="23">
    <w:abstractNumId w:val="20"/>
  </w:num>
  <w:num w:numId="24">
    <w:abstractNumId w:val="17"/>
  </w:num>
  <w:num w:numId="25">
    <w:abstractNumId w:val="11"/>
  </w:num>
  <w:num w:numId="26">
    <w:abstractNumId w:val="15"/>
  </w:num>
  <w:num w:numId="27">
    <w:abstractNumId w:val="23"/>
  </w:num>
  <w:num w:numId="28">
    <w:abstractNumId w:val="32"/>
  </w:num>
  <w:num w:numId="29">
    <w:abstractNumId w:val="25"/>
  </w:num>
  <w:num w:numId="30">
    <w:abstractNumId w:val="26"/>
  </w:num>
  <w:num w:numId="31">
    <w:abstractNumId w:val="12"/>
  </w:num>
  <w:num w:numId="32">
    <w:abstractNumId w:val="29"/>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4EF"/>
    <w:rsid w:val="0001754A"/>
    <w:rsid w:val="0004346E"/>
    <w:rsid w:val="00043719"/>
    <w:rsid w:val="00053B94"/>
    <w:rsid w:val="00055E45"/>
    <w:rsid w:val="00067429"/>
    <w:rsid w:val="00067C18"/>
    <w:rsid w:val="00070820"/>
    <w:rsid w:val="00072273"/>
    <w:rsid w:val="00075279"/>
    <w:rsid w:val="00080A9B"/>
    <w:rsid w:val="0009134D"/>
    <w:rsid w:val="00093006"/>
    <w:rsid w:val="00096FA8"/>
    <w:rsid w:val="000A3492"/>
    <w:rsid w:val="000B2CE5"/>
    <w:rsid w:val="000B3288"/>
    <w:rsid w:val="000C098F"/>
    <w:rsid w:val="000C2469"/>
    <w:rsid w:val="000C7A97"/>
    <w:rsid w:val="000D6A5A"/>
    <w:rsid w:val="000E6B69"/>
    <w:rsid w:val="000E78DD"/>
    <w:rsid w:val="001005E5"/>
    <w:rsid w:val="0010091B"/>
    <w:rsid w:val="001048B6"/>
    <w:rsid w:val="00107A25"/>
    <w:rsid w:val="0011012A"/>
    <w:rsid w:val="001118FD"/>
    <w:rsid w:val="0011204B"/>
    <w:rsid w:val="001136BA"/>
    <w:rsid w:val="00113963"/>
    <w:rsid w:val="00114056"/>
    <w:rsid w:val="0012319F"/>
    <w:rsid w:val="00123E8E"/>
    <w:rsid w:val="00124F67"/>
    <w:rsid w:val="001278DC"/>
    <w:rsid w:val="001429E0"/>
    <w:rsid w:val="00151162"/>
    <w:rsid w:val="00152128"/>
    <w:rsid w:val="00152B00"/>
    <w:rsid w:val="00152CC8"/>
    <w:rsid w:val="001576C7"/>
    <w:rsid w:val="00160D6B"/>
    <w:rsid w:val="00163BF6"/>
    <w:rsid w:val="00173912"/>
    <w:rsid w:val="00174C40"/>
    <w:rsid w:val="0017681F"/>
    <w:rsid w:val="0018174B"/>
    <w:rsid w:val="00185354"/>
    <w:rsid w:val="00186A45"/>
    <w:rsid w:val="00190809"/>
    <w:rsid w:val="0019324A"/>
    <w:rsid w:val="001A7206"/>
    <w:rsid w:val="001B3D1D"/>
    <w:rsid w:val="001C4391"/>
    <w:rsid w:val="001C4546"/>
    <w:rsid w:val="001C636A"/>
    <w:rsid w:val="001D061F"/>
    <w:rsid w:val="001D3F05"/>
    <w:rsid w:val="001D4800"/>
    <w:rsid w:val="001E020C"/>
    <w:rsid w:val="001E3F00"/>
    <w:rsid w:val="001E66D9"/>
    <w:rsid w:val="001F1B65"/>
    <w:rsid w:val="00211C5E"/>
    <w:rsid w:val="00223E10"/>
    <w:rsid w:val="00252692"/>
    <w:rsid w:val="00254DBB"/>
    <w:rsid w:val="00254DD1"/>
    <w:rsid w:val="00260575"/>
    <w:rsid w:val="00281951"/>
    <w:rsid w:val="002820A0"/>
    <w:rsid w:val="00286100"/>
    <w:rsid w:val="00293E6B"/>
    <w:rsid w:val="00294976"/>
    <w:rsid w:val="0029503A"/>
    <w:rsid w:val="00296B11"/>
    <w:rsid w:val="002B26A7"/>
    <w:rsid w:val="002B47AF"/>
    <w:rsid w:val="002B6C94"/>
    <w:rsid w:val="002C719C"/>
    <w:rsid w:val="002D1B3F"/>
    <w:rsid w:val="002D6352"/>
    <w:rsid w:val="002E4CE0"/>
    <w:rsid w:val="002E7469"/>
    <w:rsid w:val="002F4ABE"/>
    <w:rsid w:val="002F6C06"/>
    <w:rsid w:val="002F7C2F"/>
    <w:rsid w:val="003015B6"/>
    <w:rsid w:val="00302AD3"/>
    <w:rsid w:val="0031131C"/>
    <w:rsid w:val="003338E0"/>
    <w:rsid w:val="00336FAB"/>
    <w:rsid w:val="003372D2"/>
    <w:rsid w:val="00340EDC"/>
    <w:rsid w:val="00345DFA"/>
    <w:rsid w:val="00353600"/>
    <w:rsid w:val="00354011"/>
    <w:rsid w:val="00363510"/>
    <w:rsid w:val="00371702"/>
    <w:rsid w:val="00391F26"/>
    <w:rsid w:val="003A5079"/>
    <w:rsid w:val="003A6F55"/>
    <w:rsid w:val="003B1B8F"/>
    <w:rsid w:val="003B1BCE"/>
    <w:rsid w:val="003C1B81"/>
    <w:rsid w:val="003C6B6C"/>
    <w:rsid w:val="003D4B69"/>
    <w:rsid w:val="003D6EB2"/>
    <w:rsid w:val="003E7F04"/>
    <w:rsid w:val="003F5ABE"/>
    <w:rsid w:val="004117EF"/>
    <w:rsid w:val="0041439B"/>
    <w:rsid w:val="0042076A"/>
    <w:rsid w:val="004244F6"/>
    <w:rsid w:val="00433CE7"/>
    <w:rsid w:val="00444D8F"/>
    <w:rsid w:val="00451DF8"/>
    <w:rsid w:val="0045445B"/>
    <w:rsid w:val="00466ABF"/>
    <w:rsid w:val="00474C33"/>
    <w:rsid w:val="004822D6"/>
    <w:rsid w:val="00487634"/>
    <w:rsid w:val="004B2729"/>
    <w:rsid w:val="004C24E5"/>
    <w:rsid w:val="004C499E"/>
    <w:rsid w:val="004D2569"/>
    <w:rsid w:val="004E24A2"/>
    <w:rsid w:val="004E2794"/>
    <w:rsid w:val="004E4891"/>
    <w:rsid w:val="0050244E"/>
    <w:rsid w:val="0050448F"/>
    <w:rsid w:val="00512007"/>
    <w:rsid w:val="0052037C"/>
    <w:rsid w:val="0052642B"/>
    <w:rsid w:val="00535D1B"/>
    <w:rsid w:val="00540073"/>
    <w:rsid w:val="00540E7A"/>
    <w:rsid w:val="00556AA8"/>
    <w:rsid w:val="005573DB"/>
    <w:rsid w:val="00557792"/>
    <w:rsid w:val="00565DFE"/>
    <w:rsid w:val="00566DE2"/>
    <w:rsid w:val="00567EC8"/>
    <w:rsid w:val="00570B90"/>
    <w:rsid w:val="005805AF"/>
    <w:rsid w:val="00584C11"/>
    <w:rsid w:val="0058705E"/>
    <w:rsid w:val="005A39E6"/>
    <w:rsid w:val="005B4777"/>
    <w:rsid w:val="005B6DE9"/>
    <w:rsid w:val="005C54F9"/>
    <w:rsid w:val="005D2FD9"/>
    <w:rsid w:val="005D3613"/>
    <w:rsid w:val="005E481F"/>
    <w:rsid w:val="005E49D5"/>
    <w:rsid w:val="005E7D19"/>
    <w:rsid w:val="005F146B"/>
    <w:rsid w:val="005F29B9"/>
    <w:rsid w:val="006140E6"/>
    <w:rsid w:val="0061603A"/>
    <w:rsid w:val="00617411"/>
    <w:rsid w:val="00617FB4"/>
    <w:rsid w:val="006216DC"/>
    <w:rsid w:val="0062648E"/>
    <w:rsid w:val="00632F14"/>
    <w:rsid w:val="00637D67"/>
    <w:rsid w:val="0064340A"/>
    <w:rsid w:val="00644009"/>
    <w:rsid w:val="006442AC"/>
    <w:rsid w:val="006445DF"/>
    <w:rsid w:val="006549EE"/>
    <w:rsid w:val="00656041"/>
    <w:rsid w:val="0066086F"/>
    <w:rsid w:val="00664233"/>
    <w:rsid w:val="00664E74"/>
    <w:rsid w:val="00672077"/>
    <w:rsid w:val="00672A6F"/>
    <w:rsid w:val="00677B10"/>
    <w:rsid w:val="00680DA8"/>
    <w:rsid w:val="006928B4"/>
    <w:rsid w:val="00693370"/>
    <w:rsid w:val="00695B5D"/>
    <w:rsid w:val="00696208"/>
    <w:rsid w:val="006A5FBF"/>
    <w:rsid w:val="006A7A41"/>
    <w:rsid w:val="006B61F4"/>
    <w:rsid w:val="006C24E5"/>
    <w:rsid w:val="006C352C"/>
    <w:rsid w:val="006D0F84"/>
    <w:rsid w:val="006D3FAB"/>
    <w:rsid w:val="006D571F"/>
    <w:rsid w:val="006D6BB0"/>
    <w:rsid w:val="006F5A3F"/>
    <w:rsid w:val="00714174"/>
    <w:rsid w:val="0071797D"/>
    <w:rsid w:val="007209FC"/>
    <w:rsid w:val="007253CC"/>
    <w:rsid w:val="00726AEF"/>
    <w:rsid w:val="00730314"/>
    <w:rsid w:val="00730F7B"/>
    <w:rsid w:val="00732D0E"/>
    <w:rsid w:val="00735890"/>
    <w:rsid w:val="007468DB"/>
    <w:rsid w:val="00756767"/>
    <w:rsid w:val="007616B3"/>
    <w:rsid w:val="00761786"/>
    <w:rsid w:val="00761E24"/>
    <w:rsid w:val="00770567"/>
    <w:rsid w:val="00787D0D"/>
    <w:rsid w:val="007A1A9C"/>
    <w:rsid w:val="007A5BB0"/>
    <w:rsid w:val="007A7029"/>
    <w:rsid w:val="007C5AEF"/>
    <w:rsid w:val="007D6E98"/>
    <w:rsid w:val="007E16E1"/>
    <w:rsid w:val="007E2BEA"/>
    <w:rsid w:val="007E3841"/>
    <w:rsid w:val="007E4D7A"/>
    <w:rsid w:val="007F14B3"/>
    <w:rsid w:val="008001F9"/>
    <w:rsid w:val="00800965"/>
    <w:rsid w:val="00804111"/>
    <w:rsid w:val="00805B69"/>
    <w:rsid w:val="0083629C"/>
    <w:rsid w:val="008431CB"/>
    <w:rsid w:val="00856654"/>
    <w:rsid w:val="00861B60"/>
    <w:rsid w:val="00865CC9"/>
    <w:rsid w:val="00866BC8"/>
    <w:rsid w:val="00867156"/>
    <w:rsid w:val="00867B83"/>
    <w:rsid w:val="0087440F"/>
    <w:rsid w:val="008836C0"/>
    <w:rsid w:val="00891E9B"/>
    <w:rsid w:val="00892F90"/>
    <w:rsid w:val="00894204"/>
    <w:rsid w:val="008B55A0"/>
    <w:rsid w:val="008D560E"/>
    <w:rsid w:val="008E0DF4"/>
    <w:rsid w:val="008E1CD4"/>
    <w:rsid w:val="008E2FAF"/>
    <w:rsid w:val="008F1C4D"/>
    <w:rsid w:val="008F4D44"/>
    <w:rsid w:val="0090299B"/>
    <w:rsid w:val="00904FDD"/>
    <w:rsid w:val="0090777D"/>
    <w:rsid w:val="00921896"/>
    <w:rsid w:val="0093449B"/>
    <w:rsid w:val="00934523"/>
    <w:rsid w:val="0093778D"/>
    <w:rsid w:val="009408CD"/>
    <w:rsid w:val="00944B19"/>
    <w:rsid w:val="00954059"/>
    <w:rsid w:val="0095647F"/>
    <w:rsid w:val="009641ED"/>
    <w:rsid w:val="009642B6"/>
    <w:rsid w:val="00967F44"/>
    <w:rsid w:val="009705B7"/>
    <w:rsid w:val="009713DB"/>
    <w:rsid w:val="00974992"/>
    <w:rsid w:val="009831AD"/>
    <w:rsid w:val="009916AE"/>
    <w:rsid w:val="009A0438"/>
    <w:rsid w:val="009A0817"/>
    <w:rsid w:val="009B66D0"/>
    <w:rsid w:val="009C1EBA"/>
    <w:rsid w:val="009C3FF8"/>
    <w:rsid w:val="009C4FC7"/>
    <w:rsid w:val="009C5F17"/>
    <w:rsid w:val="009E36F0"/>
    <w:rsid w:val="009E70FB"/>
    <w:rsid w:val="009E78B4"/>
    <w:rsid w:val="009F4B57"/>
    <w:rsid w:val="00A0338C"/>
    <w:rsid w:val="00A05AD9"/>
    <w:rsid w:val="00A116D9"/>
    <w:rsid w:val="00A602DC"/>
    <w:rsid w:val="00A702C1"/>
    <w:rsid w:val="00A738C3"/>
    <w:rsid w:val="00A857EB"/>
    <w:rsid w:val="00A979E1"/>
    <w:rsid w:val="00AA00E6"/>
    <w:rsid w:val="00AA09C9"/>
    <w:rsid w:val="00AC341E"/>
    <w:rsid w:val="00AD596C"/>
    <w:rsid w:val="00AE2255"/>
    <w:rsid w:val="00AF1F97"/>
    <w:rsid w:val="00B00ABB"/>
    <w:rsid w:val="00B128EA"/>
    <w:rsid w:val="00B24D8F"/>
    <w:rsid w:val="00B2602B"/>
    <w:rsid w:val="00B32DDB"/>
    <w:rsid w:val="00B41522"/>
    <w:rsid w:val="00B41935"/>
    <w:rsid w:val="00B45E12"/>
    <w:rsid w:val="00B50762"/>
    <w:rsid w:val="00B50B26"/>
    <w:rsid w:val="00B57AE7"/>
    <w:rsid w:val="00B74796"/>
    <w:rsid w:val="00B768E2"/>
    <w:rsid w:val="00B8035A"/>
    <w:rsid w:val="00B92848"/>
    <w:rsid w:val="00B92ADB"/>
    <w:rsid w:val="00BA79B3"/>
    <w:rsid w:val="00BB7A0F"/>
    <w:rsid w:val="00BE343E"/>
    <w:rsid w:val="00BF1F32"/>
    <w:rsid w:val="00BF5946"/>
    <w:rsid w:val="00C00DF8"/>
    <w:rsid w:val="00C022DF"/>
    <w:rsid w:val="00C0384E"/>
    <w:rsid w:val="00C148E7"/>
    <w:rsid w:val="00C15FD9"/>
    <w:rsid w:val="00C2264B"/>
    <w:rsid w:val="00C26FFC"/>
    <w:rsid w:val="00C31D3A"/>
    <w:rsid w:val="00C347FD"/>
    <w:rsid w:val="00C37BE9"/>
    <w:rsid w:val="00C52438"/>
    <w:rsid w:val="00C53D2A"/>
    <w:rsid w:val="00C674EF"/>
    <w:rsid w:val="00C726FE"/>
    <w:rsid w:val="00C72968"/>
    <w:rsid w:val="00C73476"/>
    <w:rsid w:val="00C73D77"/>
    <w:rsid w:val="00C74A5C"/>
    <w:rsid w:val="00C82090"/>
    <w:rsid w:val="00C85175"/>
    <w:rsid w:val="00C86B91"/>
    <w:rsid w:val="00C9013A"/>
    <w:rsid w:val="00C91784"/>
    <w:rsid w:val="00C95922"/>
    <w:rsid w:val="00C97B51"/>
    <w:rsid w:val="00CB50F2"/>
    <w:rsid w:val="00CD1CA0"/>
    <w:rsid w:val="00CE699C"/>
    <w:rsid w:val="00CF2B78"/>
    <w:rsid w:val="00CF3502"/>
    <w:rsid w:val="00CF531E"/>
    <w:rsid w:val="00CF5C61"/>
    <w:rsid w:val="00CF6583"/>
    <w:rsid w:val="00D14A4F"/>
    <w:rsid w:val="00D14F15"/>
    <w:rsid w:val="00D2150F"/>
    <w:rsid w:val="00D34A3C"/>
    <w:rsid w:val="00D41BC8"/>
    <w:rsid w:val="00D51209"/>
    <w:rsid w:val="00D6466C"/>
    <w:rsid w:val="00D90A37"/>
    <w:rsid w:val="00DB0443"/>
    <w:rsid w:val="00DB20A4"/>
    <w:rsid w:val="00DC037B"/>
    <w:rsid w:val="00DC2307"/>
    <w:rsid w:val="00DC3D15"/>
    <w:rsid w:val="00DC7227"/>
    <w:rsid w:val="00DD0048"/>
    <w:rsid w:val="00DE7FA1"/>
    <w:rsid w:val="00DF1909"/>
    <w:rsid w:val="00DF5F32"/>
    <w:rsid w:val="00DF617B"/>
    <w:rsid w:val="00DF62B8"/>
    <w:rsid w:val="00E00063"/>
    <w:rsid w:val="00E125EE"/>
    <w:rsid w:val="00E203F8"/>
    <w:rsid w:val="00E4222D"/>
    <w:rsid w:val="00E51FAC"/>
    <w:rsid w:val="00E527E4"/>
    <w:rsid w:val="00E52810"/>
    <w:rsid w:val="00E541F9"/>
    <w:rsid w:val="00E70F21"/>
    <w:rsid w:val="00E72124"/>
    <w:rsid w:val="00E72DC8"/>
    <w:rsid w:val="00E75F07"/>
    <w:rsid w:val="00E80923"/>
    <w:rsid w:val="00E86757"/>
    <w:rsid w:val="00EB0E39"/>
    <w:rsid w:val="00EB2C02"/>
    <w:rsid w:val="00EB43FE"/>
    <w:rsid w:val="00EC3BA9"/>
    <w:rsid w:val="00ED6E94"/>
    <w:rsid w:val="00EF53E4"/>
    <w:rsid w:val="00F056E8"/>
    <w:rsid w:val="00F14FE5"/>
    <w:rsid w:val="00F202FA"/>
    <w:rsid w:val="00F26C75"/>
    <w:rsid w:val="00F337C8"/>
    <w:rsid w:val="00F4250B"/>
    <w:rsid w:val="00F443F3"/>
    <w:rsid w:val="00F45ED3"/>
    <w:rsid w:val="00F5150B"/>
    <w:rsid w:val="00F560A1"/>
    <w:rsid w:val="00F84F39"/>
    <w:rsid w:val="00F96845"/>
    <w:rsid w:val="00FA1DF1"/>
    <w:rsid w:val="00FA6C48"/>
    <w:rsid w:val="00FB3C55"/>
    <w:rsid w:val="00FB6DEC"/>
    <w:rsid w:val="00FC130B"/>
    <w:rsid w:val="00FF3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A4B4A"/>
  <w15:docId w15:val="{5042538F-3264-4FF1-8B42-C8281DF89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customStyle="1" w:styleId="GridTable1Light1">
    <w:name w:val="Grid Table 1 Light1"/>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2-Accent21">
    <w:name w:val="Grid Table 2 - Accent 21"/>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2-Accent31">
    <w:name w:val="Grid Table 2 - Accent 31"/>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2-Accent41">
    <w:name w:val="Grid Table 2 - Accent 41"/>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2-Accent51">
    <w:name w:val="Grid Table 2 - Accent 51"/>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2-Accent61">
    <w:name w:val="Grid Table 2 - Accent 61"/>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31">
    <w:name w:val="Grid Table 31"/>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customStyle="1" w:styleId="GridTable3-Accent21">
    <w:name w:val="Grid Table 3 - Accent 21"/>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customStyle="1" w:styleId="GridTable3-Accent31">
    <w:name w:val="Grid Table 3 - Accent 31"/>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customStyle="1" w:styleId="GridTable3-Accent41">
    <w:name w:val="Grid Table 3 - Accent 41"/>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customStyle="1" w:styleId="GridTable3-Accent51">
    <w:name w:val="Grid Table 3 - Accent 51"/>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customStyle="1" w:styleId="GridTable3-Accent61">
    <w:name w:val="Grid Table 3 - Accent 61"/>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customStyle="1" w:styleId="GridTable41">
    <w:name w:val="Grid Table 41"/>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4-Accent21">
    <w:name w:val="Grid Table 4 - Accent 21"/>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4-Accent31">
    <w:name w:val="Grid Table 4 - Accent 31"/>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4-Accent41">
    <w:name w:val="Grid Table 4 - Accent 41"/>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4-Accent51">
    <w:name w:val="Grid Table 4 - Accent 51"/>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4-Accent61">
    <w:name w:val="Grid Table 4 - Accent 61"/>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5Dark1">
    <w:name w:val="Grid Table 5 Dark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customStyle="1" w:styleId="GridTable5Dark-Accent21">
    <w:name w:val="Grid Table 5 Dark - Accent 2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customStyle="1" w:styleId="GridTable5Dark-Accent31">
    <w:name w:val="Grid Table 5 Dark - Accent 3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customStyle="1" w:styleId="GridTable5Dark-Accent41">
    <w:name w:val="Grid Table 5 Dark - Accent 4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customStyle="1" w:styleId="GridTable5Dark-Accent51">
    <w:name w:val="Grid Table 5 Dark - Accent 5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customStyle="1" w:styleId="GridTable5Dark-Accent61">
    <w:name w:val="Grid Table 5 Dark - Accent 6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customStyle="1" w:styleId="GridTable6Colorful1">
    <w:name w:val="Grid Table 6 Colorful1"/>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6Colorful-Accent21">
    <w:name w:val="Grid Table 6 Colorful - Accent 21"/>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6Colorful-Accent31">
    <w:name w:val="Grid Table 6 Colorful - Accent 31"/>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6Colorful-Accent41">
    <w:name w:val="Grid Table 6 Colorful - Accent 41"/>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6Colorful-Accent51">
    <w:name w:val="Grid Table 6 Colorful - Accent 51"/>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6Colorful-Accent61">
    <w:name w:val="Grid Table 6 Colorful - Accent 61"/>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7Colorful1">
    <w:name w:val="Grid Table 7 Colorful1"/>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customStyle="1" w:styleId="GridTable7Colorful-Accent21">
    <w:name w:val="Grid Table 7 Colorful - Accent 21"/>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customStyle="1" w:styleId="GridTable7Colorful-Accent31">
    <w:name w:val="Grid Table 7 Colorful - Accent 31"/>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customStyle="1" w:styleId="GridTable7Colorful-Accent41">
    <w:name w:val="Grid Table 7 Colorful - Accent 41"/>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customStyle="1" w:styleId="GridTable7Colorful-Accent51">
    <w:name w:val="Grid Table 7 Colorful - Accent 51"/>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customStyle="1" w:styleId="GridTable7Colorful-Accent61">
    <w:name w:val="Grid Table 7 Colorful - Accent 61"/>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customStyle="1" w:styleId="ListTable1Light1">
    <w:name w:val="List Table 1 Light1"/>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1Light-Accent21">
    <w:name w:val="List Table 1 Light - Accent 21"/>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1Light-Accent31">
    <w:name w:val="List Table 1 Light - Accent 31"/>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1Light-Accent41">
    <w:name w:val="List Table 1 Light - Accent 41"/>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1Light-Accent51">
    <w:name w:val="List Table 1 Light - Accent 51"/>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1Light-Accent61">
    <w:name w:val="List Table 1 Light - Accent 61"/>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21">
    <w:name w:val="List Table 21"/>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2-Accent21">
    <w:name w:val="List Table 2 - Accent 21"/>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2-Accent31">
    <w:name w:val="List Table 2 - Accent 31"/>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2-Accent41">
    <w:name w:val="List Table 2 - Accent 41"/>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2-Accent51">
    <w:name w:val="List Table 2 - Accent 51"/>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2-Accent61">
    <w:name w:val="List Table 2 - Accent 61"/>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31">
    <w:name w:val="List Table 31"/>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customStyle="1" w:styleId="ListTable3-Accent21">
    <w:name w:val="List Table 3 - Accent 21"/>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customStyle="1" w:styleId="ListTable3-Accent31">
    <w:name w:val="List Table 3 - Accent 31"/>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customStyle="1" w:styleId="ListTable3-Accent41">
    <w:name w:val="List Table 3 - Accent 41"/>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customStyle="1" w:styleId="ListTable3-Accent51">
    <w:name w:val="List Table 3 - Accent 51"/>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customStyle="1" w:styleId="ListTable3-Accent61">
    <w:name w:val="List Table 3 - Accent 61"/>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customStyle="1" w:styleId="ListTable41">
    <w:name w:val="List Table 41"/>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4-Accent21">
    <w:name w:val="List Table 4 - Accent 21"/>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4-Accent31">
    <w:name w:val="List Table 4 - Accent 31"/>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4-Accent41">
    <w:name w:val="List Table 4 - Accent 41"/>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4-Accent51">
    <w:name w:val="List Table 4 - Accent 51"/>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4-Accent61">
    <w:name w:val="List Table 4 - Accent 61"/>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5Dark1">
    <w:name w:val="List Table 5 Dark1"/>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6Colorful-Accent21">
    <w:name w:val="List Table 6 Colorful - Accent 21"/>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6Colorful-Accent31">
    <w:name w:val="List Table 6 Colorful - Accent 31"/>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6Colorful-Accent41">
    <w:name w:val="List Table 6 Colorful - Accent 41"/>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6Colorful-Accent51">
    <w:name w:val="List Table 6 Colorful - Accent 51"/>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6Colorful-Accent61">
    <w:name w:val="List Table 6 Colorful - Accent 61"/>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7Colorful1">
    <w:name w:val="List Table 7 Colorful1"/>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customStyle="1" w:styleId="PlainTable11">
    <w:name w:val="Plain Table 1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19187">
      <w:bodyDiv w:val="1"/>
      <w:marLeft w:val="0"/>
      <w:marRight w:val="0"/>
      <w:marTop w:val="0"/>
      <w:marBottom w:val="0"/>
      <w:divBdr>
        <w:top w:val="none" w:sz="0" w:space="0" w:color="auto"/>
        <w:left w:val="none" w:sz="0" w:space="0" w:color="auto"/>
        <w:bottom w:val="none" w:sz="0" w:space="0" w:color="auto"/>
        <w:right w:val="none" w:sz="0" w:space="0" w:color="auto"/>
      </w:divBdr>
      <w:divsChild>
        <w:div w:id="1973052194">
          <w:marLeft w:val="547"/>
          <w:marRight w:val="0"/>
          <w:marTop w:val="86"/>
          <w:marBottom w:val="0"/>
          <w:divBdr>
            <w:top w:val="none" w:sz="0" w:space="0" w:color="auto"/>
            <w:left w:val="none" w:sz="0" w:space="0" w:color="auto"/>
            <w:bottom w:val="none" w:sz="0" w:space="0" w:color="auto"/>
            <w:right w:val="none" w:sz="0" w:space="0" w:color="auto"/>
          </w:divBdr>
        </w:div>
        <w:div w:id="1131820881">
          <w:marLeft w:val="547"/>
          <w:marRight w:val="0"/>
          <w:marTop w:val="86"/>
          <w:marBottom w:val="0"/>
          <w:divBdr>
            <w:top w:val="none" w:sz="0" w:space="0" w:color="auto"/>
            <w:left w:val="none" w:sz="0" w:space="0" w:color="auto"/>
            <w:bottom w:val="none" w:sz="0" w:space="0" w:color="auto"/>
            <w:right w:val="none" w:sz="0" w:space="0" w:color="auto"/>
          </w:divBdr>
        </w:div>
        <w:div w:id="1897816488">
          <w:marLeft w:val="547"/>
          <w:marRight w:val="0"/>
          <w:marTop w:val="86"/>
          <w:marBottom w:val="0"/>
          <w:divBdr>
            <w:top w:val="none" w:sz="0" w:space="0" w:color="auto"/>
            <w:left w:val="none" w:sz="0" w:space="0" w:color="auto"/>
            <w:bottom w:val="none" w:sz="0" w:space="0" w:color="auto"/>
            <w:right w:val="none" w:sz="0" w:space="0" w:color="auto"/>
          </w:divBdr>
        </w:div>
        <w:div w:id="314534098">
          <w:marLeft w:val="547"/>
          <w:marRight w:val="0"/>
          <w:marTop w:val="86"/>
          <w:marBottom w:val="0"/>
          <w:divBdr>
            <w:top w:val="none" w:sz="0" w:space="0" w:color="auto"/>
            <w:left w:val="none" w:sz="0" w:space="0" w:color="auto"/>
            <w:bottom w:val="none" w:sz="0" w:space="0" w:color="auto"/>
            <w:right w:val="none" w:sz="0" w:space="0" w:color="auto"/>
          </w:divBdr>
        </w:div>
        <w:div w:id="1361273938">
          <w:marLeft w:val="547"/>
          <w:marRight w:val="0"/>
          <w:marTop w:val="86"/>
          <w:marBottom w:val="0"/>
          <w:divBdr>
            <w:top w:val="none" w:sz="0" w:space="0" w:color="auto"/>
            <w:left w:val="none" w:sz="0" w:space="0" w:color="auto"/>
            <w:bottom w:val="none" w:sz="0" w:space="0" w:color="auto"/>
            <w:right w:val="none" w:sz="0" w:space="0" w:color="auto"/>
          </w:divBdr>
        </w:div>
        <w:div w:id="324629090">
          <w:marLeft w:val="1166"/>
          <w:marRight w:val="0"/>
          <w:marTop w:val="72"/>
          <w:marBottom w:val="0"/>
          <w:divBdr>
            <w:top w:val="none" w:sz="0" w:space="0" w:color="auto"/>
            <w:left w:val="none" w:sz="0" w:space="0" w:color="auto"/>
            <w:bottom w:val="none" w:sz="0" w:space="0" w:color="auto"/>
            <w:right w:val="none" w:sz="0" w:space="0" w:color="auto"/>
          </w:divBdr>
        </w:div>
        <w:div w:id="595212391">
          <w:marLeft w:val="1166"/>
          <w:marRight w:val="0"/>
          <w:marTop w:val="72"/>
          <w:marBottom w:val="0"/>
          <w:divBdr>
            <w:top w:val="none" w:sz="0" w:space="0" w:color="auto"/>
            <w:left w:val="none" w:sz="0" w:space="0" w:color="auto"/>
            <w:bottom w:val="none" w:sz="0" w:space="0" w:color="auto"/>
            <w:right w:val="none" w:sz="0" w:space="0" w:color="auto"/>
          </w:divBdr>
        </w:div>
        <w:div w:id="292443545">
          <w:marLeft w:val="547"/>
          <w:marRight w:val="0"/>
          <w:marTop w:val="86"/>
          <w:marBottom w:val="0"/>
          <w:divBdr>
            <w:top w:val="none" w:sz="0" w:space="0" w:color="auto"/>
            <w:left w:val="none" w:sz="0" w:space="0" w:color="auto"/>
            <w:bottom w:val="none" w:sz="0" w:space="0" w:color="auto"/>
            <w:right w:val="none" w:sz="0" w:space="0" w:color="auto"/>
          </w:divBdr>
        </w:div>
        <w:div w:id="1346634655">
          <w:marLeft w:val="1166"/>
          <w:marRight w:val="0"/>
          <w:marTop w:val="72"/>
          <w:marBottom w:val="0"/>
          <w:divBdr>
            <w:top w:val="none" w:sz="0" w:space="0" w:color="auto"/>
            <w:left w:val="none" w:sz="0" w:space="0" w:color="auto"/>
            <w:bottom w:val="none" w:sz="0" w:space="0" w:color="auto"/>
            <w:right w:val="none" w:sz="0" w:space="0" w:color="auto"/>
          </w:divBdr>
        </w:div>
        <w:div w:id="1483934028">
          <w:marLeft w:val="1166"/>
          <w:marRight w:val="0"/>
          <w:marTop w:val="72"/>
          <w:marBottom w:val="0"/>
          <w:divBdr>
            <w:top w:val="none" w:sz="0" w:space="0" w:color="auto"/>
            <w:left w:val="none" w:sz="0" w:space="0" w:color="auto"/>
            <w:bottom w:val="none" w:sz="0" w:space="0" w:color="auto"/>
            <w:right w:val="none" w:sz="0" w:space="0" w:color="auto"/>
          </w:divBdr>
        </w:div>
        <w:div w:id="1901013520">
          <w:marLeft w:val="1166"/>
          <w:marRight w:val="0"/>
          <w:marTop w:val="72"/>
          <w:marBottom w:val="0"/>
          <w:divBdr>
            <w:top w:val="none" w:sz="0" w:space="0" w:color="auto"/>
            <w:left w:val="none" w:sz="0" w:space="0" w:color="auto"/>
            <w:bottom w:val="none" w:sz="0" w:space="0" w:color="auto"/>
            <w:right w:val="none" w:sz="0" w:space="0" w:color="auto"/>
          </w:divBdr>
        </w:div>
        <w:div w:id="151141714">
          <w:marLeft w:val="547"/>
          <w:marRight w:val="0"/>
          <w:marTop w:val="86"/>
          <w:marBottom w:val="0"/>
          <w:divBdr>
            <w:top w:val="none" w:sz="0" w:space="0" w:color="auto"/>
            <w:left w:val="none" w:sz="0" w:space="0" w:color="auto"/>
            <w:bottom w:val="none" w:sz="0" w:space="0" w:color="auto"/>
            <w:right w:val="none" w:sz="0" w:space="0" w:color="auto"/>
          </w:divBdr>
        </w:div>
        <w:div w:id="1330596194">
          <w:marLeft w:val="1166"/>
          <w:marRight w:val="0"/>
          <w:marTop w:val="72"/>
          <w:marBottom w:val="0"/>
          <w:divBdr>
            <w:top w:val="none" w:sz="0" w:space="0" w:color="auto"/>
            <w:left w:val="none" w:sz="0" w:space="0" w:color="auto"/>
            <w:bottom w:val="none" w:sz="0" w:space="0" w:color="auto"/>
            <w:right w:val="none" w:sz="0" w:space="0" w:color="auto"/>
          </w:divBdr>
        </w:div>
        <w:div w:id="1131632748">
          <w:marLeft w:val="1166"/>
          <w:marRight w:val="0"/>
          <w:marTop w:val="72"/>
          <w:marBottom w:val="0"/>
          <w:divBdr>
            <w:top w:val="none" w:sz="0" w:space="0" w:color="auto"/>
            <w:left w:val="none" w:sz="0" w:space="0" w:color="auto"/>
            <w:bottom w:val="none" w:sz="0" w:space="0" w:color="auto"/>
            <w:right w:val="none" w:sz="0" w:space="0" w:color="auto"/>
          </w:divBdr>
        </w:div>
        <w:div w:id="748619336">
          <w:marLeft w:val="547"/>
          <w:marRight w:val="0"/>
          <w:marTop w:val="86"/>
          <w:marBottom w:val="0"/>
          <w:divBdr>
            <w:top w:val="none" w:sz="0" w:space="0" w:color="auto"/>
            <w:left w:val="none" w:sz="0" w:space="0" w:color="auto"/>
            <w:bottom w:val="none" w:sz="0" w:space="0" w:color="auto"/>
            <w:right w:val="none" w:sz="0" w:space="0" w:color="auto"/>
          </w:divBdr>
        </w:div>
      </w:divsChild>
    </w:div>
    <w:div w:id="305356180">
      <w:bodyDiv w:val="1"/>
      <w:marLeft w:val="0"/>
      <w:marRight w:val="0"/>
      <w:marTop w:val="0"/>
      <w:marBottom w:val="0"/>
      <w:divBdr>
        <w:top w:val="none" w:sz="0" w:space="0" w:color="auto"/>
        <w:left w:val="none" w:sz="0" w:space="0" w:color="auto"/>
        <w:bottom w:val="none" w:sz="0" w:space="0" w:color="auto"/>
        <w:right w:val="none" w:sz="0" w:space="0" w:color="auto"/>
      </w:divBdr>
    </w:div>
    <w:div w:id="614286118">
      <w:bodyDiv w:val="1"/>
      <w:marLeft w:val="0"/>
      <w:marRight w:val="0"/>
      <w:marTop w:val="0"/>
      <w:marBottom w:val="0"/>
      <w:divBdr>
        <w:top w:val="none" w:sz="0" w:space="0" w:color="auto"/>
        <w:left w:val="none" w:sz="0" w:space="0" w:color="auto"/>
        <w:bottom w:val="none" w:sz="0" w:space="0" w:color="auto"/>
        <w:right w:val="none" w:sz="0" w:space="0" w:color="auto"/>
      </w:divBdr>
      <w:divsChild>
        <w:div w:id="798184886">
          <w:marLeft w:val="1166"/>
          <w:marRight w:val="0"/>
          <w:marTop w:val="125"/>
          <w:marBottom w:val="0"/>
          <w:divBdr>
            <w:top w:val="none" w:sz="0" w:space="0" w:color="auto"/>
            <w:left w:val="none" w:sz="0" w:space="0" w:color="auto"/>
            <w:bottom w:val="none" w:sz="0" w:space="0" w:color="auto"/>
            <w:right w:val="none" w:sz="0" w:space="0" w:color="auto"/>
          </w:divBdr>
        </w:div>
        <w:div w:id="1202211005">
          <w:marLeft w:val="1166"/>
          <w:marRight w:val="0"/>
          <w:marTop w:val="125"/>
          <w:marBottom w:val="0"/>
          <w:divBdr>
            <w:top w:val="none" w:sz="0" w:space="0" w:color="auto"/>
            <w:left w:val="none" w:sz="0" w:space="0" w:color="auto"/>
            <w:bottom w:val="none" w:sz="0" w:space="0" w:color="auto"/>
            <w:right w:val="none" w:sz="0" w:space="0" w:color="auto"/>
          </w:divBdr>
        </w:div>
        <w:div w:id="1213811361">
          <w:marLeft w:val="1166"/>
          <w:marRight w:val="0"/>
          <w:marTop w:val="125"/>
          <w:marBottom w:val="0"/>
          <w:divBdr>
            <w:top w:val="none" w:sz="0" w:space="0" w:color="auto"/>
            <w:left w:val="none" w:sz="0" w:space="0" w:color="auto"/>
            <w:bottom w:val="none" w:sz="0" w:space="0" w:color="auto"/>
            <w:right w:val="none" w:sz="0" w:space="0" w:color="auto"/>
          </w:divBdr>
        </w:div>
        <w:div w:id="1427770834">
          <w:marLeft w:val="1800"/>
          <w:marRight w:val="0"/>
          <w:marTop w:val="106"/>
          <w:marBottom w:val="0"/>
          <w:divBdr>
            <w:top w:val="none" w:sz="0" w:space="0" w:color="auto"/>
            <w:left w:val="none" w:sz="0" w:space="0" w:color="auto"/>
            <w:bottom w:val="none" w:sz="0" w:space="0" w:color="auto"/>
            <w:right w:val="none" w:sz="0" w:space="0" w:color="auto"/>
          </w:divBdr>
        </w:div>
        <w:div w:id="1640109786">
          <w:marLeft w:val="1800"/>
          <w:marRight w:val="0"/>
          <w:marTop w:val="106"/>
          <w:marBottom w:val="0"/>
          <w:divBdr>
            <w:top w:val="none" w:sz="0" w:space="0" w:color="auto"/>
            <w:left w:val="none" w:sz="0" w:space="0" w:color="auto"/>
            <w:bottom w:val="none" w:sz="0" w:space="0" w:color="auto"/>
            <w:right w:val="none" w:sz="0" w:space="0" w:color="auto"/>
          </w:divBdr>
        </w:div>
        <w:div w:id="1936282609">
          <w:marLeft w:val="547"/>
          <w:marRight w:val="0"/>
          <w:marTop w:val="134"/>
          <w:marBottom w:val="0"/>
          <w:divBdr>
            <w:top w:val="none" w:sz="0" w:space="0" w:color="auto"/>
            <w:left w:val="none" w:sz="0" w:space="0" w:color="auto"/>
            <w:bottom w:val="none" w:sz="0" w:space="0" w:color="auto"/>
            <w:right w:val="none" w:sz="0" w:space="0" w:color="auto"/>
          </w:divBdr>
        </w:div>
      </w:divsChild>
    </w:div>
    <w:div w:id="1185285325">
      <w:bodyDiv w:val="1"/>
      <w:marLeft w:val="0"/>
      <w:marRight w:val="0"/>
      <w:marTop w:val="0"/>
      <w:marBottom w:val="0"/>
      <w:divBdr>
        <w:top w:val="none" w:sz="0" w:space="0" w:color="auto"/>
        <w:left w:val="none" w:sz="0" w:space="0" w:color="auto"/>
        <w:bottom w:val="none" w:sz="0" w:space="0" w:color="auto"/>
        <w:right w:val="none" w:sz="0" w:space="0" w:color="auto"/>
      </w:divBdr>
    </w:div>
    <w:div w:id="1670136626">
      <w:bodyDiv w:val="1"/>
      <w:marLeft w:val="0"/>
      <w:marRight w:val="0"/>
      <w:marTop w:val="0"/>
      <w:marBottom w:val="0"/>
      <w:divBdr>
        <w:top w:val="none" w:sz="0" w:space="0" w:color="auto"/>
        <w:left w:val="none" w:sz="0" w:space="0" w:color="auto"/>
        <w:bottom w:val="none" w:sz="0" w:space="0" w:color="auto"/>
        <w:right w:val="none" w:sz="0" w:space="0" w:color="auto"/>
      </w:divBdr>
    </w:div>
    <w:div w:id="183140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hpoabr.com/wp-content/uploads/2023/06/SHPOA-Brochure-v2.pdf"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e\Downloads\tf0346308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8D52FD47321492185E6CD0C21DE0C90"/>
        <w:category>
          <w:name w:val="General"/>
          <w:gallery w:val="placeholder"/>
        </w:category>
        <w:types>
          <w:type w:val="bbPlcHdr"/>
        </w:types>
        <w:behaviors>
          <w:behavior w:val="content"/>
        </w:behaviors>
        <w:guid w:val="{AF56F51B-CEE1-43D3-956F-83169F173955}"/>
      </w:docPartPr>
      <w:docPartBody>
        <w:p w:rsidR="00EA5838" w:rsidRDefault="00F47D59">
          <w:pPr>
            <w:pStyle w:val="F8D52FD47321492185E6CD0C21DE0C90"/>
          </w:pPr>
          <w:r>
            <w:t>|</w:t>
          </w:r>
        </w:p>
      </w:docPartBody>
    </w:docPart>
    <w:docPart>
      <w:docPartPr>
        <w:name w:val="7C875AE6EAC842E2A8A286D14CE9342B"/>
        <w:category>
          <w:name w:val="General"/>
          <w:gallery w:val="placeholder"/>
        </w:category>
        <w:types>
          <w:type w:val="bbPlcHdr"/>
        </w:types>
        <w:behaviors>
          <w:behavior w:val="content"/>
        </w:behaviors>
        <w:guid w:val="{361A91D1-C4ED-4600-BF61-827052F5BF97}"/>
      </w:docPartPr>
      <w:docPartBody>
        <w:p w:rsidR="00EA5838" w:rsidRDefault="00F47D59">
          <w:pPr>
            <w:pStyle w:val="7C875AE6EAC842E2A8A286D14CE9342B"/>
          </w:pPr>
          <w:r w:rsidRPr="00CB50F2">
            <w:rPr>
              <w:rStyle w:val="SubtleReference"/>
            </w:rPr>
            <w:t>Minutes</w:t>
          </w:r>
        </w:p>
      </w:docPartBody>
    </w:docPart>
    <w:docPart>
      <w:docPartPr>
        <w:name w:val="E12B5172432A4384BE5AE43E36D2BFF6"/>
        <w:category>
          <w:name w:val="General"/>
          <w:gallery w:val="placeholder"/>
        </w:category>
        <w:types>
          <w:type w:val="bbPlcHdr"/>
        </w:types>
        <w:behaviors>
          <w:behavior w:val="content"/>
        </w:behaviors>
        <w:guid w:val="{DCC9C24E-4988-4062-88E6-D4DDFBA19980}"/>
      </w:docPartPr>
      <w:docPartBody>
        <w:p w:rsidR="00EA5838" w:rsidRDefault="00F47D59">
          <w:pPr>
            <w:pStyle w:val="E12B5172432A4384BE5AE43E36D2BFF6"/>
          </w:pPr>
          <w:r>
            <w:t>Meeting date | time</w:t>
          </w:r>
        </w:p>
      </w:docPartBody>
    </w:docPart>
    <w:docPart>
      <w:docPartPr>
        <w:name w:val="0CEEEF509A1D4553AE3CC9DE272DE453"/>
        <w:category>
          <w:name w:val="General"/>
          <w:gallery w:val="placeholder"/>
        </w:category>
        <w:types>
          <w:type w:val="bbPlcHdr"/>
        </w:types>
        <w:behaviors>
          <w:behavior w:val="content"/>
        </w:behaviors>
        <w:guid w:val="{E99597E1-E167-4116-89AD-DBDD370AE746}"/>
      </w:docPartPr>
      <w:docPartBody>
        <w:p w:rsidR="00EA5838" w:rsidRDefault="00F47D59">
          <w:pPr>
            <w:pStyle w:val="0CEEEF509A1D4553AE3CC9DE272DE453"/>
          </w:pPr>
          <w:r>
            <w:t>Meeting location</w:t>
          </w:r>
        </w:p>
      </w:docPartBody>
    </w:docPart>
    <w:docPart>
      <w:docPartPr>
        <w:name w:val="3EB3DD0A296F48F29D126A88F4B54D53"/>
        <w:category>
          <w:name w:val="General"/>
          <w:gallery w:val="placeholder"/>
        </w:category>
        <w:types>
          <w:type w:val="bbPlcHdr"/>
        </w:types>
        <w:behaviors>
          <w:behavior w:val="content"/>
        </w:behaviors>
        <w:guid w:val="{D275654C-EAFD-4B21-A394-3546A78A168D}"/>
      </w:docPartPr>
      <w:docPartBody>
        <w:p w:rsidR="00EA5838" w:rsidRDefault="00F47D59">
          <w:pPr>
            <w:pStyle w:val="3EB3DD0A296F48F29D126A88F4B54D53"/>
          </w:pPr>
          <w:r>
            <w:rPr>
              <w:rStyle w:val="SubtleEmphasis"/>
            </w:rPr>
            <w:t>Location</w:t>
          </w:r>
        </w:p>
      </w:docPartBody>
    </w:docPart>
    <w:docPart>
      <w:docPartPr>
        <w:name w:val="29E5F4DC84DD421291F4F86163E9D3C8"/>
        <w:category>
          <w:name w:val="General"/>
          <w:gallery w:val="placeholder"/>
        </w:category>
        <w:types>
          <w:type w:val="bbPlcHdr"/>
        </w:types>
        <w:behaviors>
          <w:behavior w:val="content"/>
        </w:behaviors>
        <w:guid w:val="{E2585BB6-90BC-4F13-AB17-418E80DA75A8}"/>
      </w:docPartPr>
      <w:docPartBody>
        <w:p w:rsidR="00EA5838" w:rsidRDefault="00F47D59">
          <w:pPr>
            <w:pStyle w:val="29E5F4DC84DD421291F4F86163E9D3C8"/>
          </w:pPr>
          <w:r>
            <w:t>Agenda topics</w:t>
          </w:r>
        </w:p>
      </w:docPartBody>
    </w:docPart>
    <w:docPart>
      <w:docPartPr>
        <w:name w:val="D894DE81F2554664BF2221BADCD4BB1C"/>
        <w:category>
          <w:name w:val="General"/>
          <w:gallery w:val="placeholder"/>
        </w:category>
        <w:types>
          <w:type w:val="bbPlcHdr"/>
        </w:types>
        <w:behaviors>
          <w:behavior w:val="content"/>
        </w:behaviors>
        <w:guid w:val="{62B04E75-4F97-4070-B529-8DEE7DC38C53}"/>
      </w:docPartPr>
      <w:docPartBody>
        <w:p w:rsidR="00EA5838" w:rsidRDefault="00F47D59">
          <w:pPr>
            <w:pStyle w:val="D894DE81F2554664BF2221BADCD4BB1C"/>
          </w:pPr>
          <w:r>
            <w:t>Time allotted</w:t>
          </w:r>
        </w:p>
      </w:docPartBody>
    </w:docPart>
    <w:docPart>
      <w:docPartPr>
        <w:name w:val="9F753130E705456BABD24BB0A47879DF"/>
        <w:category>
          <w:name w:val="General"/>
          <w:gallery w:val="placeholder"/>
        </w:category>
        <w:types>
          <w:type w:val="bbPlcHdr"/>
        </w:types>
        <w:behaviors>
          <w:behavior w:val="content"/>
        </w:behaviors>
        <w:guid w:val="{BF26DE22-3146-45E5-B2F2-636CDF6DBA10}"/>
      </w:docPartPr>
      <w:docPartBody>
        <w:p w:rsidR="00EA5838" w:rsidRDefault="00F47D59">
          <w:pPr>
            <w:pStyle w:val="9F753130E705456BABD24BB0A47879DF"/>
          </w:pPr>
          <w:r>
            <w:rPr>
              <w:rStyle w:val="SubtleEmphasis"/>
            </w:rPr>
            <w:t>Time</w:t>
          </w:r>
        </w:p>
      </w:docPartBody>
    </w:docPart>
    <w:docPart>
      <w:docPartPr>
        <w:name w:val="986CEED4033E4DD4BA96D9B899E7123E"/>
        <w:category>
          <w:name w:val="General"/>
          <w:gallery w:val="placeholder"/>
        </w:category>
        <w:types>
          <w:type w:val="bbPlcHdr"/>
        </w:types>
        <w:behaviors>
          <w:behavior w:val="content"/>
        </w:behaviors>
        <w:guid w:val="{E2CF0431-FAB4-43D1-9258-220B64685BBC}"/>
      </w:docPartPr>
      <w:docPartBody>
        <w:p w:rsidR="00EA5838" w:rsidRDefault="00F47D59">
          <w:pPr>
            <w:pStyle w:val="986CEED4033E4DD4BA96D9B899E7123E"/>
          </w:pPr>
          <w:r>
            <w:t>Agenda topic</w:t>
          </w:r>
        </w:p>
      </w:docPartBody>
    </w:docPart>
    <w:docPart>
      <w:docPartPr>
        <w:name w:val="613C60C88D8A409AA320492061DC79E2"/>
        <w:category>
          <w:name w:val="General"/>
          <w:gallery w:val="placeholder"/>
        </w:category>
        <w:types>
          <w:type w:val="bbPlcHdr"/>
        </w:types>
        <w:behaviors>
          <w:behavior w:val="content"/>
        </w:behaviors>
        <w:guid w:val="{473909A2-981A-49B9-BFA2-B72A564BA87E}"/>
      </w:docPartPr>
      <w:docPartBody>
        <w:p w:rsidR="00EA5838" w:rsidRDefault="00F47D59">
          <w:pPr>
            <w:pStyle w:val="613C60C88D8A409AA320492061DC79E2"/>
          </w:pPr>
          <w:r>
            <w:t>Presenter</w:t>
          </w:r>
        </w:p>
      </w:docPartBody>
    </w:docPart>
    <w:docPart>
      <w:docPartPr>
        <w:name w:val="73AC088188D14B1CB25D4E9237207DD6"/>
        <w:category>
          <w:name w:val="General"/>
          <w:gallery w:val="placeholder"/>
        </w:category>
        <w:types>
          <w:type w:val="bbPlcHdr"/>
        </w:types>
        <w:behaviors>
          <w:behavior w:val="content"/>
        </w:behaviors>
        <w:guid w:val="{BF5FE575-564B-49F4-AA28-350A4C598D94}"/>
      </w:docPartPr>
      <w:docPartBody>
        <w:p w:rsidR="00EA5838" w:rsidRDefault="00F47D59">
          <w:pPr>
            <w:pStyle w:val="73AC088188D14B1CB25D4E9237207DD6"/>
          </w:pPr>
          <w:r>
            <w:t>Time allotted</w:t>
          </w:r>
        </w:p>
      </w:docPartBody>
    </w:docPart>
    <w:docPart>
      <w:docPartPr>
        <w:name w:val="B92CD48FD24D47A198D3A2EC4CA0A42B"/>
        <w:category>
          <w:name w:val="General"/>
          <w:gallery w:val="placeholder"/>
        </w:category>
        <w:types>
          <w:type w:val="bbPlcHdr"/>
        </w:types>
        <w:behaviors>
          <w:behavior w:val="content"/>
        </w:behaviors>
        <w:guid w:val="{63528AF9-74E5-44BE-9CA5-2614CC8B6A33}"/>
      </w:docPartPr>
      <w:docPartBody>
        <w:p w:rsidR="00EA5838" w:rsidRDefault="00F47D59">
          <w:pPr>
            <w:pStyle w:val="B92CD48FD24D47A198D3A2EC4CA0A42B"/>
          </w:pPr>
          <w:r>
            <w:rPr>
              <w:rStyle w:val="SubtleEmphasis"/>
            </w:rPr>
            <w:t>Time</w:t>
          </w:r>
        </w:p>
      </w:docPartBody>
    </w:docPart>
    <w:docPart>
      <w:docPartPr>
        <w:name w:val="2B6CD5D54DEC42148E5CC9592A0FA3D8"/>
        <w:category>
          <w:name w:val="General"/>
          <w:gallery w:val="placeholder"/>
        </w:category>
        <w:types>
          <w:type w:val="bbPlcHdr"/>
        </w:types>
        <w:behaviors>
          <w:behavior w:val="content"/>
        </w:behaviors>
        <w:guid w:val="{67D1D17B-BAE2-470D-8294-3F95B6234136}"/>
      </w:docPartPr>
      <w:docPartBody>
        <w:p w:rsidR="00EA5838" w:rsidRDefault="00F47D59">
          <w:pPr>
            <w:pStyle w:val="2B6CD5D54DEC42148E5CC9592A0FA3D8"/>
          </w:pPr>
          <w:r>
            <w:t>Agenda topic</w:t>
          </w:r>
        </w:p>
      </w:docPartBody>
    </w:docPart>
    <w:docPart>
      <w:docPartPr>
        <w:name w:val="AA1EF1E53A7B412DB78B6803B5033A17"/>
        <w:category>
          <w:name w:val="General"/>
          <w:gallery w:val="placeholder"/>
        </w:category>
        <w:types>
          <w:type w:val="bbPlcHdr"/>
        </w:types>
        <w:behaviors>
          <w:behavior w:val="content"/>
        </w:behaviors>
        <w:guid w:val="{62763952-DE0E-43CB-B30E-109C3114DE50}"/>
      </w:docPartPr>
      <w:docPartBody>
        <w:p w:rsidR="00EA5838" w:rsidRDefault="00F47D59">
          <w:pPr>
            <w:pStyle w:val="AA1EF1E53A7B412DB78B6803B5033A17"/>
          </w:pPr>
          <w:r>
            <w:t>Presenter</w:t>
          </w:r>
        </w:p>
      </w:docPartBody>
    </w:docPart>
    <w:docPart>
      <w:docPartPr>
        <w:name w:val="9B29C3C63A6D4B5FAED2887EFF3A2DED"/>
        <w:category>
          <w:name w:val="General"/>
          <w:gallery w:val="placeholder"/>
        </w:category>
        <w:types>
          <w:type w:val="bbPlcHdr"/>
        </w:types>
        <w:behaviors>
          <w:behavior w:val="content"/>
        </w:behaviors>
        <w:guid w:val="{223DE87E-595F-44A5-B05A-ADC832436D8E}"/>
      </w:docPartPr>
      <w:docPartBody>
        <w:p w:rsidR="00EA5838" w:rsidRDefault="00F47D59">
          <w:pPr>
            <w:pStyle w:val="9B29C3C63A6D4B5FAED2887EFF3A2DED"/>
          </w:pPr>
          <w:r>
            <w:t>Conclusion</w:t>
          </w:r>
        </w:p>
      </w:docPartBody>
    </w:docPart>
    <w:docPart>
      <w:docPartPr>
        <w:name w:val="086E8FF8C30648B78331F5B270C73B8D"/>
        <w:category>
          <w:name w:val="General"/>
          <w:gallery w:val="placeholder"/>
        </w:category>
        <w:types>
          <w:type w:val="bbPlcHdr"/>
        </w:types>
        <w:behaviors>
          <w:behavior w:val="content"/>
        </w:behaviors>
        <w:guid w:val="{EBFE7CB4-D0C4-40D6-A91F-426B65212F32}"/>
      </w:docPartPr>
      <w:docPartBody>
        <w:p w:rsidR="00EA5838" w:rsidRDefault="00F47D59">
          <w:pPr>
            <w:pStyle w:val="086E8FF8C30648B78331F5B270C73B8D"/>
          </w:pPr>
          <w:r w:rsidRPr="00A979E1">
            <w:t>Time allotted</w:t>
          </w:r>
        </w:p>
      </w:docPartBody>
    </w:docPart>
    <w:docPart>
      <w:docPartPr>
        <w:name w:val="9C4904BD8E2349419AC7D2BAE3CAAE60"/>
        <w:category>
          <w:name w:val="General"/>
          <w:gallery w:val="placeholder"/>
        </w:category>
        <w:types>
          <w:type w:val="bbPlcHdr"/>
        </w:types>
        <w:behaviors>
          <w:behavior w:val="content"/>
        </w:behaviors>
        <w:guid w:val="{AC011A14-B6C6-4B9C-873E-11A7F6E704D7}"/>
      </w:docPartPr>
      <w:docPartBody>
        <w:p w:rsidR="00EA5838" w:rsidRDefault="00F47D59">
          <w:pPr>
            <w:pStyle w:val="9C4904BD8E2349419AC7D2BAE3CAAE60"/>
          </w:pPr>
          <w:r w:rsidRPr="00A979E1">
            <w:t>Time</w:t>
          </w:r>
        </w:p>
      </w:docPartBody>
    </w:docPart>
    <w:docPart>
      <w:docPartPr>
        <w:name w:val="FDABF605194849B89F44C0DAB5027112"/>
        <w:category>
          <w:name w:val="General"/>
          <w:gallery w:val="placeholder"/>
        </w:category>
        <w:types>
          <w:type w:val="bbPlcHdr"/>
        </w:types>
        <w:behaviors>
          <w:behavior w:val="content"/>
        </w:behaviors>
        <w:guid w:val="{CCA4CB3F-44F0-461B-8683-287EF3DA59A0}"/>
      </w:docPartPr>
      <w:docPartBody>
        <w:p w:rsidR="00EA5838" w:rsidRDefault="00F47D59">
          <w:pPr>
            <w:pStyle w:val="FDABF605194849B89F44C0DAB5027112"/>
          </w:pPr>
          <w:r w:rsidRPr="00A979E1">
            <w:t>Agenda topic</w:t>
          </w:r>
        </w:p>
      </w:docPartBody>
    </w:docPart>
    <w:docPart>
      <w:docPartPr>
        <w:name w:val="6A6E572F3B60414ABBDE6E104ADFE797"/>
        <w:category>
          <w:name w:val="General"/>
          <w:gallery w:val="placeholder"/>
        </w:category>
        <w:types>
          <w:type w:val="bbPlcHdr"/>
        </w:types>
        <w:behaviors>
          <w:behavior w:val="content"/>
        </w:behaviors>
        <w:guid w:val="{CE9274C5-01C3-4065-9500-6DDEB5732CC5}"/>
      </w:docPartPr>
      <w:docPartBody>
        <w:p w:rsidR="00EA5838" w:rsidRDefault="00F47D59">
          <w:pPr>
            <w:pStyle w:val="6A6E572F3B60414ABBDE6E104ADFE797"/>
          </w:pPr>
          <w:r w:rsidRPr="00A979E1">
            <w:t>Presenter</w:t>
          </w:r>
        </w:p>
      </w:docPartBody>
    </w:docPart>
    <w:docPart>
      <w:docPartPr>
        <w:name w:val="030F2633697947DF9367028A70C01D69"/>
        <w:category>
          <w:name w:val="General"/>
          <w:gallery w:val="placeholder"/>
        </w:category>
        <w:types>
          <w:type w:val="bbPlcHdr"/>
        </w:types>
        <w:behaviors>
          <w:behavior w:val="content"/>
        </w:behaviors>
        <w:guid w:val="{07F5130C-B5CC-4D79-BA7C-4FD649C816C8}"/>
      </w:docPartPr>
      <w:docPartBody>
        <w:p w:rsidR="00EA5838" w:rsidRDefault="00F47D59">
          <w:pPr>
            <w:pStyle w:val="030F2633697947DF9367028A70C01D69"/>
          </w:pPr>
          <w:r>
            <w:t>Discussion</w:t>
          </w:r>
        </w:p>
      </w:docPartBody>
    </w:docPart>
    <w:docPart>
      <w:docPartPr>
        <w:name w:val="B0528EA003A74A0A9B52354F2EFEE7D7"/>
        <w:category>
          <w:name w:val="General"/>
          <w:gallery w:val="placeholder"/>
        </w:category>
        <w:types>
          <w:type w:val="bbPlcHdr"/>
        </w:types>
        <w:behaviors>
          <w:behavior w:val="content"/>
        </w:behaviors>
        <w:guid w:val="{82DAF7FB-B984-49E4-B2D4-397179E7BB4E}"/>
      </w:docPartPr>
      <w:docPartBody>
        <w:p w:rsidR="00EA5838" w:rsidRDefault="00F47D59">
          <w:pPr>
            <w:pStyle w:val="B0528EA003A74A0A9B52354F2EFEE7D7"/>
          </w:pPr>
          <w:r>
            <w:t>Conclusion</w:t>
          </w:r>
        </w:p>
      </w:docPartBody>
    </w:docPart>
    <w:docPart>
      <w:docPartPr>
        <w:name w:val="25CE90EA5B2341D79F149CA418E00E09"/>
        <w:category>
          <w:name w:val="General"/>
          <w:gallery w:val="placeholder"/>
        </w:category>
        <w:types>
          <w:type w:val="bbPlcHdr"/>
        </w:types>
        <w:behaviors>
          <w:behavior w:val="content"/>
        </w:behaviors>
        <w:guid w:val="{538216BA-C109-4FA9-9D6B-3B0E1680D614}"/>
      </w:docPartPr>
      <w:docPartBody>
        <w:p w:rsidR="0065083E" w:rsidRDefault="00EA5838" w:rsidP="00EA5838">
          <w:pPr>
            <w:pStyle w:val="25CE90EA5B2341D79F149CA418E00E09"/>
          </w:pPr>
          <w:r w:rsidRPr="00A979E1">
            <w:t>Meeting called by</w:t>
          </w:r>
        </w:p>
      </w:docPartBody>
    </w:docPart>
    <w:docPart>
      <w:docPartPr>
        <w:name w:val="CD0C05C9BC68479EA595837D372BBB32"/>
        <w:category>
          <w:name w:val="General"/>
          <w:gallery w:val="placeholder"/>
        </w:category>
        <w:types>
          <w:type w:val="bbPlcHdr"/>
        </w:types>
        <w:behaviors>
          <w:behavior w:val="content"/>
        </w:behaviors>
        <w:guid w:val="{FE97FA30-26BD-4831-9EC0-DC12FC80086A}"/>
      </w:docPartPr>
      <w:docPartBody>
        <w:p w:rsidR="0065083E" w:rsidRDefault="00EA5838" w:rsidP="00EA5838">
          <w:pPr>
            <w:pStyle w:val="CD0C05C9BC68479EA595837D372BBB32"/>
          </w:pPr>
          <w:r w:rsidRPr="00A979E1">
            <w:t>Type of meeting</w:t>
          </w:r>
        </w:p>
      </w:docPartBody>
    </w:docPart>
    <w:docPart>
      <w:docPartPr>
        <w:name w:val="528B4FAFD91248AE90C51F40CA84B2E5"/>
        <w:category>
          <w:name w:val="General"/>
          <w:gallery w:val="placeholder"/>
        </w:category>
        <w:types>
          <w:type w:val="bbPlcHdr"/>
        </w:types>
        <w:behaviors>
          <w:behavior w:val="content"/>
        </w:behaviors>
        <w:guid w:val="{58B7D0EE-064D-45CD-96B1-8C0BC8C5498D}"/>
      </w:docPartPr>
      <w:docPartBody>
        <w:p w:rsidR="0065083E" w:rsidRDefault="00EA5838" w:rsidP="00EA5838">
          <w:pPr>
            <w:pStyle w:val="528B4FAFD91248AE90C51F40CA84B2E5"/>
          </w:pPr>
          <w:r w:rsidRPr="00A979E1">
            <w:t>Timekeeper</w:t>
          </w:r>
        </w:p>
      </w:docPartBody>
    </w:docPart>
    <w:docPart>
      <w:docPartPr>
        <w:name w:val="B0DEDE2D4D9340D588FB7C5BC8A6B4F7"/>
        <w:category>
          <w:name w:val="General"/>
          <w:gallery w:val="placeholder"/>
        </w:category>
        <w:types>
          <w:type w:val="bbPlcHdr"/>
        </w:types>
        <w:behaviors>
          <w:behavior w:val="content"/>
        </w:behaviors>
        <w:guid w:val="{52063AD2-7957-4157-AC58-18F32EDF7656}"/>
      </w:docPartPr>
      <w:docPartBody>
        <w:p w:rsidR="0065083E" w:rsidRDefault="00EA5838" w:rsidP="00EA5838">
          <w:pPr>
            <w:pStyle w:val="B0DEDE2D4D9340D588FB7C5BC8A6B4F7"/>
          </w:pPr>
          <w:r>
            <w:t>Conclusion</w:t>
          </w:r>
        </w:p>
      </w:docPartBody>
    </w:docPart>
    <w:docPart>
      <w:docPartPr>
        <w:name w:val="486DA7040AC44F379414286A49CB5FC2"/>
        <w:category>
          <w:name w:val="General"/>
          <w:gallery w:val="placeholder"/>
        </w:category>
        <w:types>
          <w:type w:val="bbPlcHdr"/>
        </w:types>
        <w:behaviors>
          <w:behavior w:val="content"/>
        </w:behaviors>
        <w:guid w:val="{975CD323-829D-47E1-8611-079CB70A1402}"/>
      </w:docPartPr>
      <w:docPartBody>
        <w:p w:rsidR="0065083E" w:rsidRDefault="00EA5838" w:rsidP="00EA5838">
          <w:pPr>
            <w:pStyle w:val="486DA7040AC44F379414286A49CB5FC2"/>
          </w:pPr>
          <w:r>
            <w:t>Discussion</w:t>
          </w:r>
        </w:p>
      </w:docPartBody>
    </w:docPart>
    <w:docPart>
      <w:docPartPr>
        <w:name w:val="D547ECE36F3D47A2856D35F77BBAF01E"/>
        <w:category>
          <w:name w:val="General"/>
          <w:gallery w:val="placeholder"/>
        </w:category>
        <w:types>
          <w:type w:val="bbPlcHdr"/>
        </w:types>
        <w:behaviors>
          <w:behavior w:val="content"/>
        </w:behaviors>
        <w:guid w:val="{45474174-4E5A-47B5-95BC-EB6D67853A1E}"/>
      </w:docPartPr>
      <w:docPartBody>
        <w:p w:rsidR="0065083E" w:rsidRDefault="00EA5838" w:rsidP="00EA5838">
          <w:pPr>
            <w:pStyle w:val="D547ECE36F3D47A2856D35F77BBAF01E"/>
          </w:pPr>
          <w:r>
            <w:t>Discussion</w:t>
          </w:r>
        </w:p>
      </w:docPartBody>
    </w:docPart>
    <w:docPart>
      <w:docPartPr>
        <w:name w:val="A939BD40B51A40E98CBEE463096844EA"/>
        <w:category>
          <w:name w:val="General"/>
          <w:gallery w:val="placeholder"/>
        </w:category>
        <w:types>
          <w:type w:val="bbPlcHdr"/>
        </w:types>
        <w:behaviors>
          <w:behavior w:val="content"/>
        </w:behaviors>
        <w:guid w:val="{80AB0243-94ED-4387-8586-EE038FB01FB0}"/>
      </w:docPartPr>
      <w:docPartBody>
        <w:p w:rsidR="008C5694" w:rsidRDefault="0065083E" w:rsidP="0065083E">
          <w:pPr>
            <w:pStyle w:val="A939BD40B51A40E98CBEE463096844EA"/>
          </w:pPr>
          <w:r>
            <w:t>Time allotted</w:t>
          </w:r>
        </w:p>
      </w:docPartBody>
    </w:docPart>
    <w:docPart>
      <w:docPartPr>
        <w:name w:val="2A1FC6C2C9784BA7B480ED10D2080983"/>
        <w:category>
          <w:name w:val="General"/>
          <w:gallery w:val="placeholder"/>
        </w:category>
        <w:types>
          <w:type w:val="bbPlcHdr"/>
        </w:types>
        <w:behaviors>
          <w:behavior w:val="content"/>
        </w:behaviors>
        <w:guid w:val="{6D6DE37B-6BE2-45CB-8F9D-EAAB86ED1360}"/>
      </w:docPartPr>
      <w:docPartBody>
        <w:p w:rsidR="008C5694" w:rsidRDefault="0065083E" w:rsidP="0065083E">
          <w:pPr>
            <w:pStyle w:val="2A1FC6C2C9784BA7B480ED10D2080983"/>
          </w:pPr>
          <w:r>
            <w:rPr>
              <w:rStyle w:val="SubtleEmphasis"/>
            </w:rPr>
            <w:t>Time</w:t>
          </w:r>
        </w:p>
      </w:docPartBody>
    </w:docPart>
    <w:docPart>
      <w:docPartPr>
        <w:name w:val="A2330B66F23C46D18D5F41E6592DBEE7"/>
        <w:category>
          <w:name w:val="General"/>
          <w:gallery w:val="placeholder"/>
        </w:category>
        <w:types>
          <w:type w:val="bbPlcHdr"/>
        </w:types>
        <w:behaviors>
          <w:behavior w:val="content"/>
        </w:behaviors>
        <w:guid w:val="{9DBB8773-394A-4AE1-85A5-FF8985F1B343}"/>
      </w:docPartPr>
      <w:docPartBody>
        <w:p w:rsidR="008C5694" w:rsidRDefault="0065083E" w:rsidP="0065083E">
          <w:pPr>
            <w:pStyle w:val="A2330B66F23C46D18D5F41E6592DBEE7"/>
          </w:pPr>
          <w:r>
            <w:t>Agenda topic</w:t>
          </w:r>
        </w:p>
      </w:docPartBody>
    </w:docPart>
    <w:docPart>
      <w:docPartPr>
        <w:name w:val="4A12AACA6F1243ACB3A49E757BDA14E7"/>
        <w:category>
          <w:name w:val="General"/>
          <w:gallery w:val="placeholder"/>
        </w:category>
        <w:types>
          <w:type w:val="bbPlcHdr"/>
        </w:types>
        <w:behaviors>
          <w:behavior w:val="content"/>
        </w:behaviors>
        <w:guid w:val="{DCCC2320-0620-494D-AAE3-682586A26434}"/>
      </w:docPartPr>
      <w:docPartBody>
        <w:p w:rsidR="008C5694" w:rsidRDefault="0065083E" w:rsidP="0065083E">
          <w:pPr>
            <w:pStyle w:val="4A12AACA6F1243ACB3A49E757BDA14E7"/>
          </w:pPr>
          <w:r>
            <w:t>Presenter</w:t>
          </w:r>
        </w:p>
      </w:docPartBody>
    </w:docPart>
    <w:docPart>
      <w:docPartPr>
        <w:name w:val="DA34A0CDAFBB4651A9D65AAB9D518FBD"/>
        <w:category>
          <w:name w:val="General"/>
          <w:gallery w:val="placeholder"/>
        </w:category>
        <w:types>
          <w:type w:val="bbPlcHdr"/>
        </w:types>
        <w:behaviors>
          <w:behavior w:val="content"/>
        </w:behaviors>
        <w:guid w:val="{FBE8EA01-7E34-4472-A688-A9E146823C7B}"/>
      </w:docPartPr>
      <w:docPartBody>
        <w:p w:rsidR="008C5694" w:rsidRDefault="0065083E" w:rsidP="0065083E">
          <w:pPr>
            <w:pStyle w:val="DA34A0CDAFBB4651A9D65AAB9D518FBD"/>
          </w:pPr>
          <w:r>
            <w:t>Discussion</w:t>
          </w:r>
        </w:p>
      </w:docPartBody>
    </w:docPart>
    <w:docPart>
      <w:docPartPr>
        <w:name w:val="406F6F8E23F94422BB58CE92C6EADD7C"/>
        <w:category>
          <w:name w:val="General"/>
          <w:gallery w:val="placeholder"/>
        </w:category>
        <w:types>
          <w:type w:val="bbPlcHdr"/>
        </w:types>
        <w:behaviors>
          <w:behavior w:val="content"/>
        </w:behaviors>
        <w:guid w:val="{04AC1EEC-1157-48AB-A09A-CC48CA38ECD5}"/>
      </w:docPartPr>
      <w:docPartBody>
        <w:p w:rsidR="008C5694" w:rsidRDefault="0065083E" w:rsidP="0065083E">
          <w:pPr>
            <w:pStyle w:val="406F6F8E23F94422BB58CE92C6EADD7C"/>
          </w:pPr>
          <w:r>
            <w:t>Conclusion</w:t>
          </w:r>
        </w:p>
      </w:docPartBody>
    </w:docPart>
    <w:docPart>
      <w:docPartPr>
        <w:name w:val="CE48BD4466FA46A3A8AEAE63D154BFB1"/>
        <w:category>
          <w:name w:val="General"/>
          <w:gallery w:val="placeholder"/>
        </w:category>
        <w:types>
          <w:type w:val="bbPlcHdr"/>
        </w:types>
        <w:behaviors>
          <w:behavior w:val="content"/>
        </w:behaviors>
        <w:guid w:val="{A50CED87-5CAF-4947-A737-61B1B8A82F44}"/>
      </w:docPartPr>
      <w:docPartBody>
        <w:p w:rsidR="00FE1DCD" w:rsidRDefault="0064423D" w:rsidP="0064423D">
          <w:pPr>
            <w:pStyle w:val="CE48BD4466FA46A3A8AEAE63D154BFB1"/>
          </w:pPr>
          <w:r>
            <w:t>Time allotted</w:t>
          </w:r>
        </w:p>
      </w:docPartBody>
    </w:docPart>
    <w:docPart>
      <w:docPartPr>
        <w:name w:val="B5CF9A0B9AAD41759B296BBC9C4CAE07"/>
        <w:category>
          <w:name w:val="General"/>
          <w:gallery w:val="placeholder"/>
        </w:category>
        <w:types>
          <w:type w:val="bbPlcHdr"/>
        </w:types>
        <w:behaviors>
          <w:behavior w:val="content"/>
        </w:behaviors>
        <w:guid w:val="{0DC5881B-6D79-40D1-87B5-B4164C177D49}"/>
      </w:docPartPr>
      <w:docPartBody>
        <w:p w:rsidR="00FE1DCD" w:rsidRDefault="0064423D" w:rsidP="0064423D">
          <w:pPr>
            <w:pStyle w:val="B5CF9A0B9AAD41759B296BBC9C4CAE07"/>
          </w:pPr>
          <w:r>
            <w:rPr>
              <w:rStyle w:val="SubtleEmphasis"/>
            </w:rPr>
            <w:t>Time</w:t>
          </w:r>
        </w:p>
      </w:docPartBody>
    </w:docPart>
    <w:docPart>
      <w:docPartPr>
        <w:name w:val="184CBED642FF44AE8F60221AE8DE9A0E"/>
        <w:category>
          <w:name w:val="General"/>
          <w:gallery w:val="placeholder"/>
        </w:category>
        <w:types>
          <w:type w:val="bbPlcHdr"/>
        </w:types>
        <w:behaviors>
          <w:behavior w:val="content"/>
        </w:behaviors>
        <w:guid w:val="{9456EDD8-B11A-4239-8844-BF08824ADB0C}"/>
      </w:docPartPr>
      <w:docPartBody>
        <w:p w:rsidR="00FE1DCD" w:rsidRDefault="0064423D" w:rsidP="0064423D">
          <w:pPr>
            <w:pStyle w:val="184CBED642FF44AE8F60221AE8DE9A0E"/>
          </w:pPr>
          <w:r>
            <w:t>Agenda topic</w:t>
          </w:r>
        </w:p>
      </w:docPartBody>
    </w:docPart>
    <w:docPart>
      <w:docPartPr>
        <w:name w:val="91D70980C9244A1BB0C60B6DF4B91219"/>
        <w:category>
          <w:name w:val="General"/>
          <w:gallery w:val="placeholder"/>
        </w:category>
        <w:types>
          <w:type w:val="bbPlcHdr"/>
        </w:types>
        <w:behaviors>
          <w:behavior w:val="content"/>
        </w:behaviors>
        <w:guid w:val="{69079548-BB8D-44D1-9BDF-8659E9FB97E2}"/>
      </w:docPartPr>
      <w:docPartBody>
        <w:p w:rsidR="00FE1DCD" w:rsidRDefault="0064423D" w:rsidP="0064423D">
          <w:pPr>
            <w:pStyle w:val="91D70980C9244A1BB0C60B6DF4B91219"/>
          </w:pPr>
          <w:r>
            <w:t>Presenter</w:t>
          </w:r>
        </w:p>
      </w:docPartBody>
    </w:docPart>
    <w:docPart>
      <w:docPartPr>
        <w:name w:val="B00A4BC5D0994CF186757F2F4A80DF6B"/>
        <w:category>
          <w:name w:val="General"/>
          <w:gallery w:val="placeholder"/>
        </w:category>
        <w:types>
          <w:type w:val="bbPlcHdr"/>
        </w:types>
        <w:behaviors>
          <w:behavior w:val="content"/>
        </w:behaviors>
        <w:guid w:val="{17CF6AF5-6819-465F-A2A8-655DEE779599}"/>
      </w:docPartPr>
      <w:docPartBody>
        <w:p w:rsidR="00FE1DCD" w:rsidRDefault="0064423D" w:rsidP="0064423D">
          <w:pPr>
            <w:pStyle w:val="B00A4BC5D0994CF186757F2F4A80DF6B"/>
          </w:pPr>
          <w:r>
            <w:t>Discussion</w:t>
          </w:r>
        </w:p>
      </w:docPartBody>
    </w:docPart>
    <w:docPart>
      <w:docPartPr>
        <w:name w:val="7E4699E22CBF4A5FB74CB5EE3B3E3B38"/>
        <w:category>
          <w:name w:val="General"/>
          <w:gallery w:val="placeholder"/>
        </w:category>
        <w:types>
          <w:type w:val="bbPlcHdr"/>
        </w:types>
        <w:behaviors>
          <w:behavior w:val="content"/>
        </w:behaviors>
        <w:guid w:val="{81E0FC7F-0ABC-407F-BB66-F1476070708A}"/>
      </w:docPartPr>
      <w:docPartBody>
        <w:p w:rsidR="00DC4D3C" w:rsidRDefault="00CF24D8" w:rsidP="00CF24D8">
          <w:pPr>
            <w:pStyle w:val="7E4699E22CBF4A5FB74CB5EE3B3E3B38"/>
          </w:pPr>
          <w:r>
            <w:t>Time allotted</w:t>
          </w:r>
        </w:p>
      </w:docPartBody>
    </w:docPart>
    <w:docPart>
      <w:docPartPr>
        <w:name w:val="7B4D92E27D3B49D3A64704B89D82DC56"/>
        <w:category>
          <w:name w:val="General"/>
          <w:gallery w:val="placeholder"/>
        </w:category>
        <w:types>
          <w:type w:val="bbPlcHdr"/>
        </w:types>
        <w:behaviors>
          <w:behavior w:val="content"/>
        </w:behaviors>
        <w:guid w:val="{90C49E19-7318-427C-B549-5F2102640E5B}"/>
      </w:docPartPr>
      <w:docPartBody>
        <w:p w:rsidR="00DC4D3C" w:rsidRDefault="00CF24D8" w:rsidP="00CF24D8">
          <w:pPr>
            <w:pStyle w:val="7B4D92E27D3B49D3A64704B89D82DC56"/>
          </w:pPr>
          <w:r>
            <w:rPr>
              <w:rStyle w:val="SubtleEmphasis"/>
            </w:rPr>
            <w:t>Time</w:t>
          </w:r>
        </w:p>
      </w:docPartBody>
    </w:docPart>
    <w:docPart>
      <w:docPartPr>
        <w:name w:val="B68226F853CB4BB1AAFC68A81DB9529F"/>
        <w:category>
          <w:name w:val="General"/>
          <w:gallery w:val="placeholder"/>
        </w:category>
        <w:types>
          <w:type w:val="bbPlcHdr"/>
        </w:types>
        <w:behaviors>
          <w:behavior w:val="content"/>
        </w:behaviors>
        <w:guid w:val="{C68E630D-0347-4EF9-8B1C-A87924ACFCB3}"/>
      </w:docPartPr>
      <w:docPartBody>
        <w:p w:rsidR="00DC4D3C" w:rsidRDefault="00CF24D8" w:rsidP="00CF24D8">
          <w:pPr>
            <w:pStyle w:val="B68226F853CB4BB1AAFC68A81DB9529F"/>
          </w:pPr>
          <w:r>
            <w:t>Presenter</w:t>
          </w:r>
        </w:p>
      </w:docPartBody>
    </w:docPart>
    <w:docPart>
      <w:docPartPr>
        <w:name w:val="76E58B8351AB449BB35FF646D85E8C93"/>
        <w:category>
          <w:name w:val="General"/>
          <w:gallery w:val="placeholder"/>
        </w:category>
        <w:types>
          <w:type w:val="bbPlcHdr"/>
        </w:types>
        <w:behaviors>
          <w:behavior w:val="content"/>
        </w:behaviors>
        <w:guid w:val="{B77FE2F8-1754-4483-97F0-1A8F0BB4A13C}"/>
      </w:docPartPr>
      <w:docPartBody>
        <w:p w:rsidR="00DC4D3C" w:rsidRDefault="00CF24D8" w:rsidP="00CF24D8">
          <w:pPr>
            <w:pStyle w:val="76E58B8351AB449BB35FF646D85E8C93"/>
          </w:pPr>
          <w:r>
            <w:t>Conclusion</w:t>
          </w:r>
        </w:p>
      </w:docPartBody>
    </w:docPart>
    <w:docPart>
      <w:docPartPr>
        <w:name w:val="6F1FBCE6317E4342B07EB61129A6B9F4"/>
        <w:category>
          <w:name w:val="General"/>
          <w:gallery w:val="placeholder"/>
        </w:category>
        <w:types>
          <w:type w:val="bbPlcHdr"/>
        </w:types>
        <w:behaviors>
          <w:behavior w:val="content"/>
        </w:behaviors>
        <w:guid w:val="{FC2F0884-7CF3-46EF-B6FC-16CBF27108CF}"/>
      </w:docPartPr>
      <w:docPartBody>
        <w:p w:rsidR="00D50389" w:rsidRDefault="00DC4D3C" w:rsidP="00DC4D3C">
          <w:pPr>
            <w:pStyle w:val="6F1FBCE6317E4342B07EB61129A6B9F4"/>
          </w:pPr>
          <w:r>
            <w:rPr>
              <w:rStyle w:val="SubtleEmphasis"/>
            </w:rPr>
            <w:t>Time</w:t>
          </w:r>
        </w:p>
      </w:docPartBody>
    </w:docPart>
    <w:docPart>
      <w:docPartPr>
        <w:name w:val="03B5232BFAEE4EBA9F6F687988581BDE"/>
        <w:category>
          <w:name w:val="General"/>
          <w:gallery w:val="placeholder"/>
        </w:category>
        <w:types>
          <w:type w:val="bbPlcHdr"/>
        </w:types>
        <w:behaviors>
          <w:behavior w:val="content"/>
        </w:behaviors>
        <w:guid w:val="{A841759D-5EC4-4175-9B40-743DB4C8E1FD}"/>
      </w:docPartPr>
      <w:docPartBody>
        <w:p w:rsidR="00D50389" w:rsidRDefault="00DC4D3C" w:rsidP="00DC4D3C">
          <w:pPr>
            <w:pStyle w:val="03B5232BFAEE4EBA9F6F687988581BDE"/>
          </w:pPr>
          <w:r>
            <w:rPr>
              <w:rStyle w:val="SubtleEmphasis"/>
            </w:rPr>
            <w:t>Time</w:t>
          </w:r>
        </w:p>
      </w:docPartBody>
    </w:docPart>
    <w:docPart>
      <w:docPartPr>
        <w:name w:val="C2DC1EDFB15245428E34B7243FC8055C"/>
        <w:category>
          <w:name w:val="General"/>
          <w:gallery w:val="placeholder"/>
        </w:category>
        <w:types>
          <w:type w:val="bbPlcHdr"/>
        </w:types>
        <w:behaviors>
          <w:behavior w:val="content"/>
        </w:behaviors>
        <w:guid w:val="{7CD144F0-AC8D-4DB2-8C89-6404B7051957}"/>
      </w:docPartPr>
      <w:docPartBody>
        <w:p w:rsidR="00D50389" w:rsidRDefault="00DC4D3C" w:rsidP="00DC4D3C">
          <w:pPr>
            <w:pStyle w:val="C2DC1EDFB15245428E34B7243FC8055C"/>
          </w:pPr>
          <w:r>
            <w:rPr>
              <w:rStyle w:val="SubtleEmphasis"/>
            </w:rPr>
            <w:t>Time</w:t>
          </w:r>
        </w:p>
      </w:docPartBody>
    </w:docPart>
    <w:docPart>
      <w:docPartPr>
        <w:name w:val="46BAF5012D5F40EE89E445D91265FD18"/>
        <w:category>
          <w:name w:val="General"/>
          <w:gallery w:val="placeholder"/>
        </w:category>
        <w:types>
          <w:type w:val="bbPlcHdr"/>
        </w:types>
        <w:behaviors>
          <w:behavior w:val="content"/>
        </w:behaviors>
        <w:guid w:val="{B18DAF7C-C6B1-44E4-9FB6-74EC04EF121C}"/>
      </w:docPartPr>
      <w:docPartBody>
        <w:p w:rsidR="00D84A1D" w:rsidRDefault="00A777A2" w:rsidP="00A777A2">
          <w:pPr>
            <w:pStyle w:val="46BAF5012D5F40EE89E445D91265FD18"/>
          </w:pPr>
          <w:r>
            <w:t>Agenda topic</w:t>
          </w:r>
        </w:p>
      </w:docPartBody>
    </w:docPart>
    <w:docPart>
      <w:docPartPr>
        <w:name w:val="0961ECC309ED4B1182FAF92ABFCB9B7B"/>
        <w:category>
          <w:name w:val="General"/>
          <w:gallery w:val="placeholder"/>
        </w:category>
        <w:types>
          <w:type w:val="bbPlcHdr"/>
        </w:types>
        <w:behaviors>
          <w:behavior w:val="content"/>
        </w:behaviors>
        <w:guid w:val="{E45D1BDC-9200-4BDE-84E4-F6B1B16F43CB}"/>
      </w:docPartPr>
      <w:docPartBody>
        <w:p w:rsidR="007401D8" w:rsidRDefault="0045160E" w:rsidP="0045160E">
          <w:pPr>
            <w:pStyle w:val="0961ECC309ED4B1182FAF92ABFCB9B7B"/>
          </w:pPr>
          <w:r>
            <w:t>Time allotted</w:t>
          </w:r>
        </w:p>
      </w:docPartBody>
    </w:docPart>
    <w:docPart>
      <w:docPartPr>
        <w:name w:val="3EE2DFBC5D9140E091011ECB14B51156"/>
        <w:category>
          <w:name w:val="General"/>
          <w:gallery w:val="placeholder"/>
        </w:category>
        <w:types>
          <w:type w:val="bbPlcHdr"/>
        </w:types>
        <w:behaviors>
          <w:behavior w:val="content"/>
        </w:behaviors>
        <w:guid w:val="{D21C868C-8459-4397-8278-51A9AFB3D830}"/>
      </w:docPartPr>
      <w:docPartBody>
        <w:p w:rsidR="007401D8" w:rsidRDefault="0045160E" w:rsidP="0045160E">
          <w:pPr>
            <w:pStyle w:val="3EE2DFBC5D9140E091011ECB14B51156"/>
          </w:pPr>
          <w:r>
            <w:rPr>
              <w:rStyle w:val="SubtleEmphasis"/>
            </w:rPr>
            <w:t>Time</w:t>
          </w:r>
        </w:p>
      </w:docPartBody>
    </w:docPart>
    <w:docPart>
      <w:docPartPr>
        <w:name w:val="11B3BC1C26894D47B5CB05127EE2BC8A"/>
        <w:category>
          <w:name w:val="General"/>
          <w:gallery w:val="placeholder"/>
        </w:category>
        <w:types>
          <w:type w:val="bbPlcHdr"/>
        </w:types>
        <w:behaviors>
          <w:behavior w:val="content"/>
        </w:behaviors>
        <w:guid w:val="{E6FF3C6B-EE4C-40C0-8913-FD29B5A07B80}"/>
      </w:docPartPr>
      <w:docPartBody>
        <w:p w:rsidR="007401D8" w:rsidRDefault="0045160E" w:rsidP="0045160E">
          <w:pPr>
            <w:pStyle w:val="11B3BC1C26894D47B5CB05127EE2BC8A"/>
          </w:pPr>
          <w:r>
            <w:rPr>
              <w:rStyle w:val="SubtleEmphasis"/>
            </w:rPr>
            <w:t>Time</w:t>
          </w:r>
        </w:p>
      </w:docPartBody>
    </w:docPart>
    <w:docPart>
      <w:docPartPr>
        <w:name w:val="C0DC6DD2D2254F6E8A86771E9EBB59C0"/>
        <w:category>
          <w:name w:val="General"/>
          <w:gallery w:val="placeholder"/>
        </w:category>
        <w:types>
          <w:type w:val="bbPlcHdr"/>
        </w:types>
        <w:behaviors>
          <w:behavior w:val="content"/>
        </w:behaviors>
        <w:guid w:val="{E463DBD9-A867-4FAC-9A41-A126EB4AD6E1}"/>
      </w:docPartPr>
      <w:docPartBody>
        <w:p w:rsidR="007401D8" w:rsidRDefault="0045160E" w:rsidP="0045160E">
          <w:pPr>
            <w:pStyle w:val="C0DC6DD2D2254F6E8A86771E9EBB59C0"/>
          </w:pPr>
          <w:r>
            <w:rPr>
              <w:rStyle w:val="SubtleEmphasis"/>
            </w:rPr>
            <w:t>Time</w:t>
          </w:r>
        </w:p>
      </w:docPartBody>
    </w:docPart>
    <w:docPart>
      <w:docPartPr>
        <w:name w:val="1A6EC0117D1949F09A0E9F542ACCD65E"/>
        <w:category>
          <w:name w:val="General"/>
          <w:gallery w:val="placeholder"/>
        </w:category>
        <w:types>
          <w:type w:val="bbPlcHdr"/>
        </w:types>
        <w:behaviors>
          <w:behavior w:val="content"/>
        </w:behaviors>
        <w:guid w:val="{379E1D1B-2E6E-4932-BC06-C3F3EA86EC15}"/>
      </w:docPartPr>
      <w:docPartBody>
        <w:p w:rsidR="007401D8" w:rsidRDefault="0045160E" w:rsidP="0045160E">
          <w:pPr>
            <w:pStyle w:val="1A6EC0117D1949F09A0E9F542ACCD65E"/>
          </w:pPr>
          <w:r>
            <w:t>Agenda topic</w:t>
          </w:r>
        </w:p>
      </w:docPartBody>
    </w:docPart>
    <w:docPart>
      <w:docPartPr>
        <w:name w:val="55F584C1B0E54D9BA9FED5F071045974"/>
        <w:category>
          <w:name w:val="General"/>
          <w:gallery w:val="placeholder"/>
        </w:category>
        <w:types>
          <w:type w:val="bbPlcHdr"/>
        </w:types>
        <w:behaviors>
          <w:behavior w:val="content"/>
        </w:behaviors>
        <w:guid w:val="{C1BEC658-29A6-4F75-8BA0-8F2FFA862673}"/>
      </w:docPartPr>
      <w:docPartBody>
        <w:p w:rsidR="007401D8" w:rsidRDefault="0045160E" w:rsidP="0045160E">
          <w:pPr>
            <w:pStyle w:val="55F584C1B0E54D9BA9FED5F071045974"/>
          </w:pPr>
          <w:r>
            <w:t>Presenter</w:t>
          </w:r>
        </w:p>
      </w:docPartBody>
    </w:docPart>
    <w:docPart>
      <w:docPartPr>
        <w:name w:val="F7265C12C8C14738986ACB70068C852C"/>
        <w:category>
          <w:name w:val="General"/>
          <w:gallery w:val="placeholder"/>
        </w:category>
        <w:types>
          <w:type w:val="bbPlcHdr"/>
        </w:types>
        <w:behaviors>
          <w:behavior w:val="content"/>
        </w:behaviors>
        <w:guid w:val="{0A305A06-C3CB-4048-B000-50DB867B6FD8}"/>
      </w:docPartPr>
      <w:docPartBody>
        <w:p w:rsidR="007401D8" w:rsidRDefault="0045160E" w:rsidP="0045160E">
          <w:pPr>
            <w:pStyle w:val="F7265C12C8C14738986ACB70068C852C"/>
          </w:pPr>
          <w:r>
            <w:t>Discussion</w:t>
          </w:r>
        </w:p>
      </w:docPartBody>
    </w:docPart>
    <w:docPart>
      <w:docPartPr>
        <w:name w:val="4E5A07B97BF54891BB0FC82022CF0FAE"/>
        <w:category>
          <w:name w:val="General"/>
          <w:gallery w:val="placeholder"/>
        </w:category>
        <w:types>
          <w:type w:val="bbPlcHdr"/>
        </w:types>
        <w:behaviors>
          <w:behavior w:val="content"/>
        </w:behaviors>
        <w:guid w:val="{0523341B-07D8-48A2-97C7-32214508A10A}"/>
      </w:docPartPr>
      <w:docPartBody>
        <w:p w:rsidR="007401D8" w:rsidRDefault="0045160E" w:rsidP="0045160E">
          <w:pPr>
            <w:pStyle w:val="4E5A07B97BF54891BB0FC82022CF0FAE"/>
          </w:pPr>
          <w:r>
            <w:t>Conclusion</w:t>
          </w:r>
        </w:p>
      </w:docPartBody>
    </w:docPart>
    <w:docPart>
      <w:docPartPr>
        <w:name w:val="2D34756B1D9E4B1FB36F5F444210C195"/>
        <w:category>
          <w:name w:val="General"/>
          <w:gallery w:val="placeholder"/>
        </w:category>
        <w:types>
          <w:type w:val="bbPlcHdr"/>
        </w:types>
        <w:behaviors>
          <w:behavior w:val="content"/>
        </w:behaviors>
        <w:guid w:val="{F5DE4E3E-10F1-4055-8DFD-7A1A93BE55D0}"/>
      </w:docPartPr>
      <w:docPartBody>
        <w:p w:rsidR="007401D8" w:rsidRDefault="0045160E" w:rsidP="0045160E">
          <w:pPr>
            <w:pStyle w:val="2D34756B1D9E4B1FB36F5F444210C195"/>
          </w:pPr>
          <w:r>
            <w:t>Time allotted</w:t>
          </w:r>
        </w:p>
      </w:docPartBody>
    </w:docPart>
    <w:docPart>
      <w:docPartPr>
        <w:name w:val="F9349A240372466780B0A67E6D1BF817"/>
        <w:category>
          <w:name w:val="General"/>
          <w:gallery w:val="placeholder"/>
        </w:category>
        <w:types>
          <w:type w:val="bbPlcHdr"/>
        </w:types>
        <w:behaviors>
          <w:behavior w:val="content"/>
        </w:behaviors>
        <w:guid w:val="{55BB902A-BC7A-45C5-AF1F-F29957B71DF7}"/>
      </w:docPartPr>
      <w:docPartBody>
        <w:p w:rsidR="007401D8" w:rsidRDefault="0045160E" w:rsidP="0045160E">
          <w:pPr>
            <w:pStyle w:val="F9349A240372466780B0A67E6D1BF817"/>
          </w:pPr>
          <w:r>
            <w:rPr>
              <w:rStyle w:val="SubtleEmphasis"/>
            </w:rPr>
            <w:t>Time</w:t>
          </w:r>
        </w:p>
      </w:docPartBody>
    </w:docPart>
    <w:docPart>
      <w:docPartPr>
        <w:name w:val="241EE0B9DD2847DF878967DE6CC8AA10"/>
        <w:category>
          <w:name w:val="General"/>
          <w:gallery w:val="placeholder"/>
        </w:category>
        <w:types>
          <w:type w:val="bbPlcHdr"/>
        </w:types>
        <w:behaviors>
          <w:behavior w:val="content"/>
        </w:behaviors>
        <w:guid w:val="{097969E2-9A46-4B2E-809A-4605A147FF6B}"/>
      </w:docPartPr>
      <w:docPartBody>
        <w:p w:rsidR="007401D8" w:rsidRDefault="0045160E" w:rsidP="0045160E">
          <w:pPr>
            <w:pStyle w:val="241EE0B9DD2847DF878967DE6CC8AA10"/>
          </w:pPr>
          <w:r>
            <w:rPr>
              <w:rStyle w:val="SubtleEmphasis"/>
            </w:rPr>
            <w:t>Time</w:t>
          </w:r>
        </w:p>
      </w:docPartBody>
    </w:docPart>
    <w:docPart>
      <w:docPartPr>
        <w:name w:val="71CB2B7205F4415FB46FDB8CA9D6696D"/>
        <w:category>
          <w:name w:val="General"/>
          <w:gallery w:val="placeholder"/>
        </w:category>
        <w:types>
          <w:type w:val="bbPlcHdr"/>
        </w:types>
        <w:behaviors>
          <w:behavior w:val="content"/>
        </w:behaviors>
        <w:guid w:val="{DCFB9532-2246-48F2-8C08-14BFDDF31C92}"/>
      </w:docPartPr>
      <w:docPartBody>
        <w:p w:rsidR="007401D8" w:rsidRDefault="0045160E" w:rsidP="0045160E">
          <w:pPr>
            <w:pStyle w:val="71CB2B7205F4415FB46FDB8CA9D6696D"/>
          </w:pPr>
          <w:r>
            <w:rPr>
              <w:rStyle w:val="SubtleEmphasis"/>
            </w:rPr>
            <w:t>Time</w:t>
          </w:r>
        </w:p>
      </w:docPartBody>
    </w:docPart>
    <w:docPart>
      <w:docPartPr>
        <w:name w:val="2A653EFF369C40A69CCA212F9C4A44A3"/>
        <w:category>
          <w:name w:val="General"/>
          <w:gallery w:val="placeholder"/>
        </w:category>
        <w:types>
          <w:type w:val="bbPlcHdr"/>
        </w:types>
        <w:behaviors>
          <w:behavior w:val="content"/>
        </w:behaviors>
        <w:guid w:val="{C22320A7-55AB-49CD-9800-7DB66146BF52}"/>
      </w:docPartPr>
      <w:docPartBody>
        <w:p w:rsidR="007401D8" w:rsidRDefault="0045160E" w:rsidP="0045160E">
          <w:pPr>
            <w:pStyle w:val="2A653EFF369C40A69CCA212F9C4A44A3"/>
          </w:pPr>
          <w:r>
            <w:t>Agenda topic</w:t>
          </w:r>
        </w:p>
      </w:docPartBody>
    </w:docPart>
    <w:docPart>
      <w:docPartPr>
        <w:name w:val="BBCA4A09BF2B4281AF2EA6C1629CAA38"/>
        <w:category>
          <w:name w:val="General"/>
          <w:gallery w:val="placeholder"/>
        </w:category>
        <w:types>
          <w:type w:val="bbPlcHdr"/>
        </w:types>
        <w:behaviors>
          <w:behavior w:val="content"/>
        </w:behaviors>
        <w:guid w:val="{6B36BBAF-7E62-4427-BF1B-E2EED3BC545C}"/>
      </w:docPartPr>
      <w:docPartBody>
        <w:p w:rsidR="007401D8" w:rsidRDefault="0045160E" w:rsidP="0045160E">
          <w:pPr>
            <w:pStyle w:val="BBCA4A09BF2B4281AF2EA6C1629CAA38"/>
          </w:pPr>
          <w:r>
            <w:t>Presenter</w:t>
          </w:r>
        </w:p>
      </w:docPartBody>
    </w:docPart>
    <w:docPart>
      <w:docPartPr>
        <w:name w:val="323BEBA157734727BD76ECB39720774C"/>
        <w:category>
          <w:name w:val="General"/>
          <w:gallery w:val="placeholder"/>
        </w:category>
        <w:types>
          <w:type w:val="bbPlcHdr"/>
        </w:types>
        <w:behaviors>
          <w:behavior w:val="content"/>
        </w:behaviors>
        <w:guid w:val="{CF679208-E9CF-44F9-8309-EE92E922DA14}"/>
      </w:docPartPr>
      <w:docPartBody>
        <w:p w:rsidR="007401D8" w:rsidRDefault="0045160E" w:rsidP="0045160E">
          <w:pPr>
            <w:pStyle w:val="323BEBA157734727BD76ECB39720774C"/>
          </w:pPr>
          <w:r>
            <w:t>Discussion</w:t>
          </w:r>
        </w:p>
      </w:docPartBody>
    </w:docPart>
    <w:docPart>
      <w:docPartPr>
        <w:name w:val="72D33861CAF042EC9F6FA7EEB268C8B4"/>
        <w:category>
          <w:name w:val="General"/>
          <w:gallery w:val="placeholder"/>
        </w:category>
        <w:types>
          <w:type w:val="bbPlcHdr"/>
        </w:types>
        <w:behaviors>
          <w:behavior w:val="content"/>
        </w:behaviors>
        <w:guid w:val="{6422C9B2-5372-4D67-91D1-A2C5B335D456}"/>
      </w:docPartPr>
      <w:docPartBody>
        <w:p w:rsidR="007401D8" w:rsidRDefault="0045160E" w:rsidP="0045160E">
          <w:pPr>
            <w:pStyle w:val="72D33861CAF042EC9F6FA7EEB268C8B4"/>
          </w:pPr>
          <w:r>
            <w:t>Conclusion</w:t>
          </w:r>
        </w:p>
      </w:docPartBody>
    </w:docPart>
    <w:docPart>
      <w:docPartPr>
        <w:name w:val="74A89BBC283A4771871902A60F0CF5EE"/>
        <w:category>
          <w:name w:val="General"/>
          <w:gallery w:val="placeholder"/>
        </w:category>
        <w:types>
          <w:type w:val="bbPlcHdr"/>
        </w:types>
        <w:behaviors>
          <w:behavior w:val="content"/>
        </w:behaviors>
        <w:guid w:val="{2F6480CC-14D1-4B2E-9ECF-37B987F48048}"/>
      </w:docPartPr>
      <w:docPartBody>
        <w:p w:rsidR="007401D8" w:rsidRDefault="007401D8" w:rsidP="007401D8">
          <w:pPr>
            <w:pStyle w:val="74A89BBC283A4771871902A60F0CF5EE"/>
          </w:pPr>
          <w:r>
            <w:t>Conclusion</w:t>
          </w:r>
        </w:p>
      </w:docPartBody>
    </w:docPart>
    <w:docPart>
      <w:docPartPr>
        <w:name w:val="FFBE45030F26469BBAC15C85275359F9"/>
        <w:category>
          <w:name w:val="General"/>
          <w:gallery w:val="placeholder"/>
        </w:category>
        <w:types>
          <w:type w:val="bbPlcHdr"/>
        </w:types>
        <w:behaviors>
          <w:behavior w:val="content"/>
        </w:behaviors>
        <w:guid w:val="{3ACCDD3C-E078-47D9-8E0F-CDD7398A47F1}"/>
      </w:docPartPr>
      <w:docPartBody>
        <w:p w:rsidR="007401D8" w:rsidRDefault="007401D8" w:rsidP="007401D8">
          <w:pPr>
            <w:pStyle w:val="FFBE45030F26469BBAC15C85275359F9"/>
          </w:pPr>
          <w:r>
            <w:t>Time allotted</w:t>
          </w:r>
        </w:p>
      </w:docPartBody>
    </w:docPart>
    <w:docPart>
      <w:docPartPr>
        <w:name w:val="62D9BD7F7FBF496EADE31448F907B9FD"/>
        <w:category>
          <w:name w:val="General"/>
          <w:gallery w:val="placeholder"/>
        </w:category>
        <w:types>
          <w:type w:val="bbPlcHdr"/>
        </w:types>
        <w:behaviors>
          <w:behavior w:val="content"/>
        </w:behaviors>
        <w:guid w:val="{D3A95407-5B47-482F-B3F9-69CCC878C987}"/>
      </w:docPartPr>
      <w:docPartBody>
        <w:p w:rsidR="007401D8" w:rsidRDefault="007401D8" w:rsidP="007401D8">
          <w:pPr>
            <w:pStyle w:val="62D9BD7F7FBF496EADE31448F907B9FD"/>
          </w:pPr>
          <w:r>
            <w:rPr>
              <w:rStyle w:val="SubtleEmphasis"/>
            </w:rPr>
            <w:t>Time</w:t>
          </w:r>
        </w:p>
      </w:docPartBody>
    </w:docPart>
    <w:docPart>
      <w:docPartPr>
        <w:name w:val="440C5D09A0BC45D892409B6CE0149491"/>
        <w:category>
          <w:name w:val="General"/>
          <w:gallery w:val="placeholder"/>
        </w:category>
        <w:types>
          <w:type w:val="bbPlcHdr"/>
        </w:types>
        <w:behaviors>
          <w:behavior w:val="content"/>
        </w:behaviors>
        <w:guid w:val="{FE0252BC-0D15-4C7F-893E-C5C80A74819B}"/>
      </w:docPartPr>
      <w:docPartBody>
        <w:p w:rsidR="007401D8" w:rsidRDefault="007401D8" w:rsidP="007401D8">
          <w:pPr>
            <w:pStyle w:val="440C5D09A0BC45D892409B6CE0149491"/>
          </w:pPr>
          <w:r>
            <w:rPr>
              <w:rStyle w:val="SubtleEmphasis"/>
            </w:rPr>
            <w:t>Time</w:t>
          </w:r>
        </w:p>
      </w:docPartBody>
    </w:docPart>
    <w:docPart>
      <w:docPartPr>
        <w:name w:val="A2107A29DC0242E196A90E9404A63933"/>
        <w:category>
          <w:name w:val="General"/>
          <w:gallery w:val="placeholder"/>
        </w:category>
        <w:types>
          <w:type w:val="bbPlcHdr"/>
        </w:types>
        <w:behaviors>
          <w:behavior w:val="content"/>
        </w:behaviors>
        <w:guid w:val="{B94AEC9F-35A7-420A-848E-7BCD00A5E668}"/>
      </w:docPartPr>
      <w:docPartBody>
        <w:p w:rsidR="007401D8" w:rsidRDefault="007401D8" w:rsidP="007401D8">
          <w:pPr>
            <w:pStyle w:val="A2107A29DC0242E196A90E9404A63933"/>
          </w:pPr>
          <w:r>
            <w:rPr>
              <w:rStyle w:val="SubtleEmphasis"/>
            </w:rPr>
            <w:t>Time</w:t>
          </w:r>
        </w:p>
      </w:docPartBody>
    </w:docPart>
    <w:docPart>
      <w:docPartPr>
        <w:name w:val="921CAB84C738438CB1742A2D78A15375"/>
        <w:category>
          <w:name w:val="General"/>
          <w:gallery w:val="placeholder"/>
        </w:category>
        <w:types>
          <w:type w:val="bbPlcHdr"/>
        </w:types>
        <w:behaviors>
          <w:behavior w:val="content"/>
        </w:behaviors>
        <w:guid w:val="{EF457004-316D-473D-AC88-6D219E9617F8}"/>
      </w:docPartPr>
      <w:docPartBody>
        <w:p w:rsidR="007401D8" w:rsidRDefault="007401D8" w:rsidP="007401D8">
          <w:pPr>
            <w:pStyle w:val="921CAB84C738438CB1742A2D78A15375"/>
          </w:pPr>
          <w:r>
            <w:t>Agenda topic</w:t>
          </w:r>
        </w:p>
      </w:docPartBody>
    </w:docPart>
    <w:docPart>
      <w:docPartPr>
        <w:name w:val="EA182EB971BA4F8CABCD17123329ED67"/>
        <w:category>
          <w:name w:val="General"/>
          <w:gallery w:val="placeholder"/>
        </w:category>
        <w:types>
          <w:type w:val="bbPlcHdr"/>
        </w:types>
        <w:behaviors>
          <w:behavior w:val="content"/>
        </w:behaviors>
        <w:guid w:val="{B21A7608-6DD3-47CD-BA41-042006F52A08}"/>
      </w:docPartPr>
      <w:docPartBody>
        <w:p w:rsidR="007401D8" w:rsidRDefault="007401D8" w:rsidP="007401D8">
          <w:pPr>
            <w:pStyle w:val="EA182EB971BA4F8CABCD17123329ED67"/>
          </w:pPr>
          <w:r>
            <w:t>Presenter</w:t>
          </w:r>
        </w:p>
      </w:docPartBody>
    </w:docPart>
    <w:docPart>
      <w:docPartPr>
        <w:name w:val="4294F0380A6B40CCA6280E803A3A6A03"/>
        <w:category>
          <w:name w:val="General"/>
          <w:gallery w:val="placeholder"/>
        </w:category>
        <w:types>
          <w:type w:val="bbPlcHdr"/>
        </w:types>
        <w:behaviors>
          <w:behavior w:val="content"/>
        </w:behaviors>
        <w:guid w:val="{0C710AD1-54EE-4F13-9460-6EAFFD484FB6}"/>
      </w:docPartPr>
      <w:docPartBody>
        <w:p w:rsidR="007401D8" w:rsidRDefault="007401D8" w:rsidP="007401D8">
          <w:pPr>
            <w:pStyle w:val="4294F0380A6B40CCA6280E803A3A6A03"/>
          </w:pPr>
          <w:r>
            <w:t>Discussion</w:t>
          </w:r>
        </w:p>
      </w:docPartBody>
    </w:docPart>
    <w:docPart>
      <w:docPartPr>
        <w:name w:val="049E3B7087A947429D43455DD6FBC743"/>
        <w:category>
          <w:name w:val="General"/>
          <w:gallery w:val="placeholder"/>
        </w:category>
        <w:types>
          <w:type w:val="bbPlcHdr"/>
        </w:types>
        <w:behaviors>
          <w:behavior w:val="content"/>
        </w:behaviors>
        <w:guid w:val="{A9C60C64-3C96-46AA-8999-62A6EBE03C54}"/>
      </w:docPartPr>
      <w:docPartBody>
        <w:p w:rsidR="007401D8" w:rsidRDefault="007401D8" w:rsidP="007401D8">
          <w:pPr>
            <w:pStyle w:val="049E3B7087A947429D43455DD6FBC743"/>
          </w:pPr>
          <w:r>
            <w:t>Conclusion</w:t>
          </w:r>
        </w:p>
      </w:docPartBody>
    </w:docPart>
    <w:docPart>
      <w:docPartPr>
        <w:name w:val="FB4952429EFF488D97A64CDD63CBC606"/>
        <w:category>
          <w:name w:val="General"/>
          <w:gallery w:val="placeholder"/>
        </w:category>
        <w:types>
          <w:type w:val="bbPlcHdr"/>
        </w:types>
        <w:behaviors>
          <w:behavior w:val="content"/>
        </w:behaviors>
        <w:guid w:val="{248AC5FE-D944-46D4-9A27-AB9D5FD4F79B}"/>
      </w:docPartPr>
      <w:docPartBody>
        <w:p w:rsidR="00000000" w:rsidRDefault="00CA7A68" w:rsidP="00CA7A68">
          <w:pPr>
            <w:pStyle w:val="FB4952429EFF488D97A64CDD63CBC606"/>
          </w:pPr>
          <w:r w:rsidRPr="00A979E1">
            <w:t>Time allotted</w:t>
          </w:r>
        </w:p>
      </w:docPartBody>
    </w:docPart>
    <w:docPart>
      <w:docPartPr>
        <w:name w:val="BAB6B07A91B34805B1CD208F7D5ABB9F"/>
        <w:category>
          <w:name w:val="General"/>
          <w:gallery w:val="placeholder"/>
        </w:category>
        <w:types>
          <w:type w:val="bbPlcHdr"/>
        </w:types>
        <w:behaviors>
          <w:behavior w:val="content"/>
        </w:behaviors>
        <w:guid w:val="{4A64ED29-45B6-4635-A310-ED1C77FF82B9}"/>
      </w:docPartPr>
      <w:docPartBody>
        <w:p w:rsidR="00000000" w:rsidRDefault="00CA7A68" w:rsidP="00CA7A68">
          <w:pPr>
            <w:pStyle w:val="BAB6B07A91B34805B1CD208F7D5ABB9F"/>
          </w:pPr>
          <w:r w:rsidRPr="00A979E1">
            <w:t>Time</w:t>
          </w:r>
        </w:p>
      </w:docPartBody>
    </w:docPart>
    <w:docPart>
      <w:docPartPr>
        <w:name w:val="E3F551B9C85342588DE97294106C21DE"/>
        <w:category>
          <w:name w:val="General"/>
          <w:gallery w:val="placeholder"/>
        </w:category>
        <w:types>
          <w:type w:val="bbPlcHdr"/>
        </w:types>
        <w:behaviors>
          <w:behavior w:val="content"/>
        </w:behaviors>
        <w:guid w:val="{9066240B-7740-4F3A-BEC7-7706A1B76FA9}"/>
      </w:docPartPr>
      <w:docPartBody>
        <w:p w:rsidR="00000000" w:rsidRDefault="00CA7A68" w:rsidP="00CA7A68">
          <w:pPr>
            <w:pStyle w:val="E3F551B9C85342588DE97294106C21DE"/>
          </w:pPr>
          <w:r>
            <w:rPr>
              <w:rStyle w:val="SubtleEmphasis"/>
            </w:rPr>
            <w:t>Time</w:t>
          </w:r>
        </w:p>
      </w:docPartBody>
    </w:docPart>
    <w:docPart>
      <w:docPartPr>
        <w:name w:val="BAE9D2FCC39E4A5F807E61DC1D68BE2F"/>
        <w:category>
          <w:name w:val="General"/>
          <w:gallery w:val="placeholder"/>
        </w:category>
        <w:types>
          <w:type w:val="bbPlcHdr"/>
        </w:types>
        <w:behaviors>
          <w:behavior w:val="content"/>
        </w:behaviors>
        <w:guid w:val="{8D3467E4-180E-4A9E-A227-268392726B0F}"/>
      </w:docPartPr>
      <w:docPartBody>
        <w:p w:rsidR="00000000" w:rsidRDefault="00CA7A68" w:rsidP="00CA7A68">
          <w:pPr>
            <w:pStyle w:val="BAE9D2FCC39E4A5F807E61DC1D68BE2F"/>
          </w:pPr>
          <w:r w:rsidRPr="00A979E1">
            <w:t>Agenda topic</w:t>
          </w:r>
        </w:p>
      </w:docPartBody>
    </w:docPart>
    <w:docPart>
      <w:docPartPr>
        <w:name w:val="AECE6C3090554444B37727501EE3F40F"/>
        <w:category>
          <w:name w:val="General"/>
          <w:gallery w:val="placeholder"/>
        </w:category>
        <w:types>
          <w:type w:val="bbPlcHdr"/>
        </w:types>
        <w:behaviors>
          <w:behavior w:val="content"/>
        </w:behaviors>
        <w:guid w:val="{BA602AB8-F3C4-4E0E-B065-9A859DA2F23A}"/>
      </w:docPartPr>
      <w:docPartBody>
        <w:p w:rsidR="00000000" w:rsidRDefault="00CA7A68" w:rsidP="00CA7A68">
          <w:pPr>
            <w:pStyle w:val="AECE6C3090554444B37727501EE3F40F"/>
          </w:pPr>
          <w:r w:rsidRPr="00A979E1">
            <w:t>Presenter</w:t>
          </w:r>
        </w:p>
      </w:docPartBody>
    </w:docPart>
    <w:docPart>
      <w:docPartPr>
        <w:name w:val="B9FA76B7F7B24AF28582DDC7A89D9131"/>
        <w:category>
          <w:name w:val="General"/>
          <w:gallery w:val="placeholder"/>
        </w:category>
        <w:types>
          <w:type w:val="bbPlcHdr"/>
        </w:types>
        <w:behaviors>
          <w:behavior w:val="content"/>
        </w:behaviors>
        <w:guid w:val="{1CE25F80-DA0D-4ADE-9D32-2479F11DD791}"/>
      </w:docPartPr>
      <w:docPartBody>
        <w:p w:rsidR="00000000" w:rsidRDefault="00CA7A68" w:rsidP="00CA7A68">
          <w:pPr>
            <w:pStyle w:val="B9FA76B7F7B24AF28582DDC7A89D9131"/>
          </w:pPr>
          <w:r>
            <w:t>Conclusion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A7A"/>
    <w:rsid w:val="00043B56"/>
    <w:rsid w:val="00143D4A"/>
    <w:rsid w:val="00291A2E"/>
    <w:rsid w:val="003406DD"/>
    <w:rsid w:val="0045160E"/>
    <w:rsid w:val="005C6CA2"/>
    <w:rsid w:val="005E2897"/>
    <w:rsid w:val="0060204E"/>
    <w:rsid w:val="0064423D"/>
    <w:rsid w:val="0065083E"/>
    <w:rsid w:val="007401D8"/>
    <w:rsid w:val="0077663D"/>
    <w:rsid w:val="008C5694"/>
    <w:rsid w:val="00A72CE6"/>
    <w:rsid w:val="00A777A2"/>
    <w:rsid w:val="00A86EA2"/>
    <w:rsid w:val="00AA4AA6"/>
    <w:rsid w:val="00BA5991"/>
    <w:rsid w:val="00CA7A68"/>
    <w:rsid w:val="00CE7A7A"/>
    <w:rsid w:val="00CF24D8"/>
    <w:rsid w:val="00D0506E"/>
    <w:rsid w:val="00D50389"/>
    <w:rsid w:val="00D84A1D"/>
    <w:rsid w:val="00DB6A7B"/>
    <w:rsid w:val="00DC266D"/>
    <w:rsid w:val="00DC4D3C"/>
    <w:rsid w:val="00EA5838"/>
    <w:rsid w:val="00F17BAD"/>
    <w:rsid w:val="00F47D59"/>
    <w:rsid w:val="00FE1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BD2290EAB74E9E9F0E765FF5E1534C">
    <w:name w:val="38BD2290EAB74E9E9F0E765FF5E1534C"/>
  </w:style>
  <w:style w:type="paragraph" w:customStyle="1" w:styleId="F8D52FD47321492185E6CD0C21DE0C90">
    <w:name w:val="F8D52FD47321492185E6CD0C21DE0C90"/>
  </w:style>
  <w:style w:type="character" w:styleId="SubtleReference">
    <w:name w:val="Subtle Reference"/>
    <w:basedOn w:val="DefaultParagraphFont"/>
    <w:uiPriority w:val="2"/>
    <w:qFormat/>
    <w:rPr>
      <w:caps/>
      <w:smallCaps w:val="0"/>
      <w:color w:val="ED7D31" w:themeColor="accent2"/>
    </w:rPr>
  </w:style>
  <w:style w:type="paragraph" w:customStyle="1" w:styleId="7C875AE6EAC842E2A8A286D14CE9342B">
    <w:name w:val="7C875AE6EAC842E2A8A286D14CE9342B"/>
  </w:style>
  <w:style w:type="paragraph" w:customStyle="1" w:styleId="E12B5172432A4384BE5AE43E36D2BFF6">
    <w:name w:val="E12B5172432A4384BE5AE43E36D2BFF6"/>
  </w:style>
  <w:style w:type="character" w:styleId="SubtleEmphasis">
    <w:name w:val="Subtle Emphasis"/>
    <w:basedOn w:val="DefaultParagraphFont"/>
    <w:uiPriority w:val="10"/>
    <w:qFormat/>
    <w:rsid w:val="00CA7A68"/>
    <w:rPr>
      <w:i/>
      <w:iCs/>
      <w:color w:val="auto"/>
    </w:rPr>
  </w:style>
  <w:style w:type="paragraph" w:customStyle="1" w:styleId="1A9D36534E7641D5992C5301F0BB1E9E">
    <w:name w:val="1A9D36534E7641D5992C5301F0BB1E9E"/>
  </w:style>
  <w:style w:type="paragraph" w:customStyle="1" w:styleId="6F2F0AB56BEA479EA03B990800D58115">
    <w:name w:val="6F2F0AB56BEA479EA03B990800D58115"/>
  </w:style>
  <w:style w:type="paragraph" w:customStyle="1" w:styleId="0CEEEF509A1D4553AE3CC9DE272DE453">
    <w:name w:val="0CEEEF509A1D4553AE3CC9DE272DE453"/>
  </w:style>
  <w:style w:type="paragraph" w:customStyle="1" w:styleId="3EB3DD0A296F48F29D126A88F4B54D53">
    <w:name w:val="3EB3DD0A296F48F29D126A88F4B54D53"/>
  </w:style>
  <w:style w:type="paragraph" w:customStyle="1" w:styleId="83A873A4CD734FD79F80547DC90FB985">
    <w:name w:val="83A873A4CD734FD79F80547DC90FB985"/>
  </w:style>
  <w:style w:type="paragraph" w:customStyle="1" w:styleId="1D5D9300EE794C019D28B3B8B0C743E6">
    <w:name w:val="1D5D9300EE794C019D28B3B8B0C743E6"/>
  </w:style>
  <w:style w:type="paragraph" w:customStyle="1" w:styleId="71AA565FF64945E1B558092A45737726">
    <w:name w:val="71AA565FF64945E1B558092A45737726"/>
  </w:style>
  <w:style w:type="paragraph" w:customStyle="1" w:styleId="2E14E0E9815342098D3FD0851DED95B7">
    <w:name w:val="2E14E0E9815342098D3FD0851DED95B7"/>
  </w:style>
  <w:style w:type="paragraph" w:customStyle="1" w:styleId="16AA9C9223464595B8C70977B652E83B">
    <w:name w:val="16AA9C9223464595B8C70977B652E83B"/>
  </w:style>
  <w:style w:type="paragraph" w:customStyle="1" w:styleId="04937C8DAF484D18BF4172CF6644AD91">
    <w:name w:val="04937C8DAF484D18BF4172CF6644AD91"/>
  </w:style>
  <w:style w:type="paragraph" w:customStyle="1" w:styleId="0BAEC6EAC7994E2F82AF3747B367948F">
    <w:name w:val="0BAEC6EAC7994E2F82AF3747B367948F"/>
  </w:style>
  <w:style w:type="paragraph" w:customStyle="1" w:styleId="7D9F40D5C62E4B1CB3685775AA9304BF">
    <w:name w:val="7D9F40D5C62E4B1CB3685775AA9304BF"/>
  </w:style>
  <w:style w:type="paragraph" w:customStyle="1" w:styleId="9018612890E840169BF4EE74470545D0">
    <w:name w:val="9018612890E840169BF4EE74470545D0"/>
  </w:style>
  <w:style w:type="paragraph" w:customStyle="1" w:styleId="29E5F4DC84DD421291F4F86163E9D3C8">
    <w:name w:val="29E5F4DC84DD421291F4F86163E9D3C8"/>
  </w:style>
  <w:style w:type="paragraph" w:customStyle="1" w:styleId="D894DE81F2554664BF2221BADCD4BB1C">
    <w:name w:val="D894DE81F2554664BF2221BADCD4BB1C"/>
  </w:style>
  <w:style w:type="paragraph" w:customStyle="1" w:styleId="9F753130E705456BABD24BB0A47879DF">
    <w:name w:val="9F753130E705456BABD24BB0A47879DF"/>
  </w:style>
  <w:style w:type="paragraph" w:customStyle="1" w:styleId="986CEED4033E4DD4BA96D9B899E7123E">
    <w:name w:val="986CEED4033E4DD4BA96D9B899E7123E"/>
  </w:style>
  <w:style w:type="paragraph" w:customStyle="1" w:styleId="462930C70ED4472BBA4888C6435DE1CA">
    <w:name w:val="462930C70ED4472BBA4888C6435DE1CA"/>
  </w:style>
  <w:style w:type="paragraph" w:customStyle="1" w:styleId="613C60C88D8A409AA320492061DC79E2">
    <w:name w:val="613C60C88D8A409AA320492061DC79E2"/>
  </w:style>
  <w:style w:type="paragraph" w:customStyle="1" w:styleId="E4F7BE96E6194B72A0B48423D5BC9D0A">
    <w:name w:val="E4F7BE96E6194B72A0B48423D5BC9D0A"/>
  </w:style>
  <w:style w:type="paragraph" w:customStyle="1" w:styleId="4B5B6E726E2C4896850D5769FB34471D">
    <w:name w:val="4B5B6E726E2C4896850D5769FB34471D"/>
  </w:style>
  <w:style w:type="paragraph" w:customStyle="1" w:styleId="B731DC0738EB46668D95D79100D62143">
    <w:name w:val="B731DC0738EB46668D95D79100D62143"/>
  </w:style>
  <w:style w:type="paragraph" w:customStyle="1" w:styleId="DE6FD931605E41D7A63A9B367E6827DA">
    <w:name w:val="DE6FD931605E41D7A63A9B367E6827DA"/>
  </w:style>
  <w:style w:type="paragraph" w:customStyle="1" w:styleId="6E749E2CC365404EA5EA7972EF56D4D6">
    <w:name w:val="6E749E2CC365404EA5EA7972EF56D4D6"/>
  </w:style>
  <w:style w:type="paragraph" w:customStyle="1" w:styleId="C8E200C04CD849EC98A251314CA56605">
    <w:name w:val="C8E200C04CD849EC98A251314CA56605"/>
  </w:style>
  <w:style w:type="paragraph" w:customStyle="1" w:styleId="C57153581A0E49F59903E7F1A3F3B4F6">
    <w:name w:val="C57153581A0E49F59903E7F1A3F3B4F6"/>
  </w:style>
  <w:style w:type="paragraph" w:customStyle="1" w:styleId="19D1DA7FFF0844B19F43BB10EA2D9664">
    <w:name w:val="19D1DA7FFF0844B19F43BB10EA2D9664"/>
  </w:style>
  <w:style w:type="paragraph" w:customStyle="1" w:styleId="1134D6D3601F44BAA44373B85F1B8BED">
    <w:name w:val="1134D6D3601F44BAA44373B85F1B8BED"/>
  </w:style>
  <w:style w:type="paragraph" w:customStyle="1" w:styleId="A9BE319F870C4AB19C635D74C2F7B671">
    <w:name w:val="A9BE319F870C4AB19C635D74C2F7B671"/>
  </w:style>
  <w:style w:type="paragraph" w:customStyle="1" w:styleId="C04C7BBF42994DD28717C8E33B30B4E0">
    <w:name w:val="C04C7BBF42994DD28717C8E33B30B4E0"/>
  </w:style>
  <w:style w:type="paragraph" w:customStyle="1" w:styleId="AEE5876D8AC143ACB4DAC1F2355EC28B">
    <w:name w:val="AEE5876D8AC143ACB4DAC1F2355EC28B"/>
  </w:style>
  <w:style w:type="paragraph" w:customStyle="1" w:styleId="C0A6739BBC1144E4AA886C671A20C18B">
    <w:name w:val="C0A6739BBC1144E4AA886C671A20C18B"/>
  </w:style>
  <w:style w:type="paragraph" w:customStyle="1" w:styleId="F130918C16ED49C0B807526F2FB310A5">
    <w:name w:val="F130918C16ED49C0B807526F2FB310A5"/>
  </w:style>
  <w:style w:type="paragraph" w:customStyle="1" w:styleId="73AC088188D14B1CB25D4E9237207DD6">
    <w:name w:val="73AC088188D14B1CB25D4E9237207DD6"/>
  </w:style>
  <w:style w:type="paragraph" w:customStyle="1" w:styleId="B92CD48FD24D47A198D3A2EC4CA0A42B">
    <w:name w:val="B92CD48FD24D47A198D3A2EC4CA0A42B"/>
  </w:style>
  <w:style w:type="paragraph" w:customStyle="1" w:styleId="2B6CD5D54DEC42148E5CC9592A0FA3D8">
    <w:name w:val="2B6CD5D54DEC42148E5CC9592A0FA3D8"/>
  </w:style>
  <w:style w:type="paragraph" w:customStyle="1" w:styleId="E0E4CC900C024BAE90813C47CF9B9FE1">
    <w:name w:val="E0E4CC900C024BAE90813C47CF9B9FE1"/>
  </w:style>
  <w:style w:type="paragraph" w:customStyle="1" w:styleId="AA1EF1E53A7B412DB78B6803B5033A17">
    <w:name w:val="AA1EF1E53A7B412DB78B6803B5033A17"/>
  </w:style>
  <w:style w:type="paragraph" w:customStyle="1" w:styleId="CBBB0C8779014DBB916F9D18CF38E6B3">
    <w:name w:val="CBBB0C8779014DBB916F9D18CF38E6B3"/>
  </w:style>
  <w:style w:type="paragraph" w:customStyle="1" w:styleId="65E7C776A6754D0C9E8925FDB0B5EB6D">
    <w:name w:val="65E7C776A6754D0C9E8925FDB0B5EB6D"/>
  </w:style>
  <w:style w:type="paragraph" w:customStyle="1" w:styleId="3EBE4EF3954148F4A93BCBF97F88FC0C">
    <w:name w:val="3EBE4EF3954148F4A93BCBF97F88FC0C"/>
  </w:style>
  <w:style w:type="paragraph" w:customStyle="1" w:styleId="9B29C3C63A6D4B5FAED2887EFF3A2DED">
    <w:name w:val="9B29C3C63A6D4B5FAED2887EFF3A2DED"/>
  </w:style>
  <w:style w:type="paragraph" w:customStyle="1" w:styleId="AD3B8A4E8F7D4D4883596611D747815A">
    <w:name w:val="AD3B8A4E8F7D4D4883596611D747815A"/>
  </w:style>
  <w:style w:type="paragraph" w:customStyle="1" w:styleId="FD8510A7975148EEA189FE107FED6379">
    <w:name w:val="FD8510A7975148EEA189FE107FED6379"/>
  </w:style>
  <w:style w:type="paragraph" w:customStyle="1" w:styleId="37AE19F37ED441EE8561CBC3C98FA2FD">
    <w:name w:val="37AE19F37ED441EE8561CBC3C98FA2FD"/>
  </w:style>
  <w:style w:type="paragraph" w:customStyle="1" w:styleId="42D2D703B0A341069959D3A58D9E7246">
    <w:name w:val="42D2D703B0A341069959D3A58D9E7246"/>
  </w:style>
  <w:style w:type="paragraph" w:customStyle="1" w:styleId="DE03E1CF0CBC44EBA52092247E1C8D7B">
    <w:name w:val="DE03E1CF0CBC44EBA52092247E1C8D7B"/>
  </w:style>
  <w:style w:type="paragraph" w:customStyle="1" w:styleId="881E4A1D75A64876AF4AC1DC5BBF70A6">
    <w:name w:val="881E4A1D75A64876AF4AC1DC5BBF70A6"/>
  </w:style>
  <w:style w:type="paragraph" w:customStyle="1" w:styleId="ADB29E1E72B84AE0B768A02775D19388">
    <w:name w:val="ADB29E1E72B84AE0B768A02775D19388"/>
  </w:style>
  <w:style w:type="paragraph" w:customStyle="1" w:styleId="630A07BDC94145A59885922EAA7E524F">
    <w:name w:val="630A07BDC94145A59885922EAA7E524F"/>
  </w:style>
  <w:style w:type="paragraph" w:customStyle="1" w:styleId="A618F13B47DD40FDAE35732C1CC9D65A">
    <w:name w:val="A618F13B47DD40FDAE35732C1CC9D65A"/>
  </w:style>
  <w:style w:type="paragraph" w:customStyle="1" w:styleId="9CCF28A9614D461F975938C4C9E75377">
    <w:name w:val="9CCF28A9614D461F975938C4C9E75377"/>
  </w:style>
  <w:style w:type="paragraph" w:customStyle="1" w:styleId="32F6DB8B45F24A41B53322EEEA5E7E2E">
    <w:name w:val="32F6DB8B45F24A41B53322EEEA5E7E2E"/>
  </w:style>
  <w:style w:type="paragraph" w:customStyle="1" w:styleId="0C89335F91AD43AFBBB3634FD442CD26">
    <w:name w:val="0C89335F91AD43AFBBB3634FD442CD26"/>
  </w:style>
  <w:style w:type="paragraph" w:customStyle="1" w:styleId="B4F6E9C4F5364442B20D41DEB8DEBFFB">
    <w:name w:val="B4F6E9C4F5364442B20D41DEB8DEBFFB"/>
  </w:style>
  <w:style w:type="paragraph" w:customStyle="1" w:styleId="9C152AD6D30244A5B0358BA762508AE1">
    <w:name w:val="9C152AD6D30244A5B0358BA762508AE1"/>
  </w:style>
  <w:style w:type="paragraph" w:customStyle="1" w:styleId="EEFA41F113AD4539AA645DF472BDA37B">
    <w:name w:val="EEFA41F113AD4539AA645DF472BDA37B"/>
  </w:style>
  <w:style w:type="paragraph" w:customStyle="1" w:styleId="D5B0BAA2B6BD45C1BB678D94FA739CC7">
    <w:name w:val="D5B0BAA2B6BD45C1BB678D94FA739CC7"/>
  </w:style>
  <w:style w:type="paragraph" w:customStyle="1" w:styleId="9DB6D46683E245AA8FD47FE5122B3685">
    <w:name w:val="9DB6D46683E245AA8FD47FE5122B3685"/>
  </w:style>
  <w:style w:type="paragraph" w:customStyle="1" w:styleId="B4CF1F3AA03249FA855DFBC92F0233E1">
    <w:name w:val="B4CF1F3AA03249FA855DFBC92F0233E1"/>
  </w:style>
  <w:style w:type="paragraph" w:customStyle="1" w:styleId="207DE2DE51624983B0347FE256A17717">
    <w:name w:val="207DE2DE51624983B0347FE256A17717"/>
  </w:style>
  <w:style w:type="paragraph" w:customStyle="1" w:styleId="A16626CF7DDF450EADA55ECE4A623F74">
    <w:name w:val="A16626CF7DDF450EADA55ECE4A623F74"/>
  </w:style>
  <w:style w:type="paragraph" w:customStyle="1" w:styleId="9F45DF56DB254DBAAAA8FD8F3ACDA9CA">
    <w:name w:val="9F45DF56DB254DBAAAA8FD8F3ACDA9CA"/>
  </w:style>
  <w:style w:type="paragraph" w:customStyle="1" w:styleId="25701C5BE7184BEB9D06462C357909A0">
    <w:name w:val="25701C5BE7184BEB9D06462C357909A0"/>
  </w:style>
  <w:style w:type="paragraph" w:customStyle="1" w:styleId="FE6E850862094BE197E3AE4C9B868141">
    <w:name w:val="FE6E850862094BE197E3AE4C9B868141"/>
  </w:style>
  <w:style w:type="paragraph" w:customStyle="1" w:styleId="7B64FB12485F4ADD82574A3061ECDFA0">
    <w:name w:val="7B64FB12485F4ADD82574A3061ECDFA0"/>
  </w:style>
  <w:style w:type="paragraph" w:customStyle="1" w:styleId="1BD0E95DDF704DB2BD4C7402B0B0859F">
    <w:name w:val="1BD0E95DDF704DB2BD4C7402B0B0859F"/>
  </w:style>
  <w:style w:type="paragraph" w:customStyle="1" w:styleId="E8EF010EAEF94094818D9C9DF6F1896F">
    <w:name w:val="E8EF010EAEF94094818D9C9DF6F1896F"/>
  </w:style>
  <w:style w:type="paragraph" w:customStyle="1" w:styleId="31C7CA2363B74137A3F79654B50886C5">
    <w:name w:val="31C7CA2363B74137A3F79654B50886C5"/>
  </w:style>
  <w:style w:type="paragraph" w:customStyle="1" w:styleId="F27278DD97DA4D709B167047DFC2DBE7">
    <w:name w:val="F27278DD97DA4D709B167047DFC2DBE7"/>
  </w:style>
  <w:style w:type="paragraph" w:customStyle="1" w:styleId="9818D7E632CA49DE99DE996E7B9D9235">
    <w:name w:val="9818D7E632CA49DE99DE996E7B9D9235"/>
  </w:style>
  <w:style w:type="paragraph" w:customStyle="1" w:styleId="086E8FF8C30648B78331F5B270C73B8D">
    <w:name w:val="086E8FF8C30648B78331F5B270C73B8D"/>
  </w:style>
  <w:style w:type="paragraph" w:customStyle="1" w:styleId="9C4904BD8E2349419AC7D2BAE3CAAE60">
    <w:name w:val="9C4904BD8E2349419AC7D2BAE3CAAE60"/>
  </w:style>
  <w:style w:type="paragraph" w:customStyle="1" w:styleId="FDABF605194849B89F44C0DAB5027112">
    <w:name w:val="FDABF605194849B89F44C0DAB5027112"/>
  </w:style>
  <w:style w:type="paragraph" w:customStyle="1" w:styleId="40A9E1D8BB344347BF9A4923AE3D2A25">
    <w:name w:val="40A9E1D8BB344347BF9A4923AE3D2A25"/>
  </w:style>
  <w:style w:type="paragraph" w:customStyle="1" w:styleId="6A6E572F3B60414ABBDE6E104ADFE797">
    <w:name w:val="6A6E572F3B60414ABBDE6E104ADFE797"/>
  </w:style>
  <w:style w:type="paragraph" w:customStyle="1" w:styleId="8F1573F6FCE84B12A991DFFACA3AAEA7">
    <w:name w:val="8F1573F6FCE84B12A991DFFACA3AAEA7"/>
  </w:style>
  <w:style w:type="paragraph" w:customStyle="1" w:styleId="030F2633697947DF9367028A70C01D69">
    <w:name w:val="030F2633697947DF9367028A70C01D69"/>
  </w:style>
  <w:style w:type="paragraph" w:customStyle="1" w:styleId="DD55457DBB844FF892212B32F541CF2E">
    <w:name w:val="DD55457DBB844FF892212B32F541CF2E"/>
  </w:style>
  <w:style w:type="paragraph" w:customStyle="1" w:styleId="B0528EA003A74A0A9B52354F2EFEE7D7">
    <w:name w:val="B0528EA003A74A0A9B52354F2EFEE7D7"/>
  </w:style>
  <w:style w:type="paragraph" w:customStyle="1" w:styleId="B790913EA8874FB08F562BF899D8CD31">
    <w:name w:val="B790913EA8874FB08F562BF899D8CD31"/>
  </w:style>
  <w:style w:type="paragraph" w:customStyle="1" w:styleId="4436BAA137154432B59A987C650875B0">
    <w:name w:val="4436BAA137154432B59A987C650875B0"/>
  </w:style>
  <w:style w:type="paragraph" w:customStyle="1" w:styleId="109D5B76FF834DA588821B22523244C4">
    <w:name w:val="109D5B76FF834DA588821B22523244C4"/>
  </w:style>
  <w:style w:type="paragraph" w:customStyle="1" w:styleId="71C469DE5FC1479ABD5C198A3F44E5CE">
    <w:name w:val="71C469DE5FC1479ABD5C198A3F44E5CE"/>
  </w:style>
  <w:style w:type="paragraph" w:customStyle="1" w:styleId="277ECC760B6A4585864B452ED4F8DD33">
    <w:name w:val="277ECC760B6A4585864B452ED4F8DD33"/>
  </w:style>
  <w:style w:type="paragraph" w:customStyle="1" w:styleId="A38F2D3B00564EC5B68529AF8802DD05">
    <w:name w:val="A38F2D3B00564EC5B68529AF8802DD05"/>
  </w:style>
  <w:style w:type="paragraph" w:customStyle="1" w:styleId="A1CBA9DEB48644DC808E07BD861E3067">
    <w:name w:val="A1CBA9DEB48644DC808E07BD861E3067"/>
  </w:style>
  <w:style w:type="paragraph" w:customStyle="1" w:styleId="4CF5CAAEF59243EABE454B40296D3710">
    <w:name w:val="4CF5CAAEF59243EABE454B40296D3710"/>
  </w:style>
  <w:style w:type="paragraph" w:customStyle="1" w:styleId="F4713240A09A4C47932339BEAA714C75">
    <w:name w:val="F4713240A09A4C47932339BEAA714C75"/>
  </w:style>
  <w:style w:type="paragraph" w:customStyle="1" w:styleId="7D78EF4581064F7480E773BFF43BE4A9">
    <w:name w:val="7D78EF4581064F7480E773BFF43BE4A9"/>
  </w:style>
  <w:style w:type="paragraph" w:customStyle="1" w:styleId="0BAB7966E53A43A1B2E2FF72ED286B97">
    <w:name w:val="0BAB7966E53A43A1B2E2FF72ED286B97"/>
  </w:style>
  <w:style w:type="paragraph" w:customStyle="1" w:styleId="F996B66ED304429287C99C209187F5DD">
    <w:name w:val="F996B66ED304429287C99C209187F5DD"/>
  </w:style>
  <w:style w:type="paragraph" w:customStyle="1" w:styleId="877E57BCBC4A48E58C4B298E914ACDFA">
    <w:name w:val="877E57BCBC4A48E58C4B298E914ACDFA"/>
  </w:style>
  <w:style w:type="paragraph" w:customStyle="1" w:styleId="4A1A25341EBB45298D775BF58A402B00">
    <w:name w:val="4A1A25341EBB45298D775BF58A402B00"/>
  </w:style>
  <w:style w:type="paragraph" w:customStyle="1" w:styleId="4CD7C48692294FE999775CD6258C902E">
    <w:name w:val="4CD7C48692294FE999775CD6258C902E"/>
  </w:style>
  <w:style w:type="paragraph" w:customStyle="1" w:styleId="197A715C52194F2A95F2331A453EF709">
    <w:name w:val="197A715C52194F2A95F2331A453EF709"/>
    <w:rsid w:val="00CE7A7A"/>
  </w:style>
  <w:style w:type="paragraph" w:customStyle="1" w:styleId="274D436B6D974F33828555A86E97F8B2">
    <w:name w:val="274D436B6D974F33828555A86E97F8B2"/>
    <w:rsid w:val="00CE7A7A"/>
  </w:style>
  <w:style w:type="paragraph" w:customStyle="1" w:styleId="25CE90EA5B2341D79F149CA418E00E09">
    <w:name w:val="25CE90EA5B2341D79F149CA418E00E09"/>
    <w:rsid w:val="00EA5838"/>
  </w:style>
  <w:style w:type="paragraph" w:customStyle="1" w:styleId="CD0C05C9BC68479EA595837D372BBB32">
    <w:name w:val="CD0C05C9BC68479EA595837D372BBB32"/>
    <w:rsid w:val="00EA5838"/>
  </w:style>
  <w:style w:type="paragraph" w:customStyle="1" w:styleId="009FEEDEA62B42148D6F84DE0CEFAB56">
    <w:name w:val="009FEEDEA62B42148D6F84DE0CEFAB56"/>
    <w:rsid w:val="00EA5838"/>
  </w:style>
  <w:style w:type="paragraph" w:customStyle="1" w:styleId="5D182C2D43434A1592AA6D21C7254099">
    <w:name w:val="5D182C2D43434A1592AA6D21C7254099"/>
    <w:rsid w:val="00EA5838"/>
  </w:style>
  <w:style w:type="paragraph" w:customStyle="1" w:styleId="528B4FAFD91248AE90C51F40CA84B2E5">
    <w:name w:val="528B4FAFD91248AE90C51F40CA84B2E5"/>
    <w:rsid w:val="00EA5838"/>
  </w:style>
  <w:style w:type="paragraph" w:customStyle="1" w:styleId="B0DEDE2D4D9340D588FB7C5BC8A6B4F7">
    <w:name w:val="B0DEDE2D4D9340D588FB7C5BC8A6B4F7"/>
    <w:rsid w:val="00EA5838"/>
  </w:style>
  <w:style w:type="paragraph" w:customStyle="1" w:styleId="0143439C319A495C9C7B84694DA2DD2F">
    <w:name w:val="0143439C319A495C9C7B84694DA2DD2F"/>
    <w:rsid w:val="00EA5838"/>
  </w:style>
  <w:style w:type="paragraph" w:customStyle="1" w:styleId="486DA7040AC44F379414286A49CB5FC2">
    <w:name w:val="486DA7040AC44F379414286A49CB5FC2"/>
    <w:rsid w:val="00EA5838"/>
  </w:style>
  <w:style w:type="paragraph" w:customStyle="1" w:styleId="2A3153DA9F724773B66672E81D297118">
    <w:name w:val="2A3153DA9F724773B66672E81D297118"/>
    <w:rsid w:val="00EA5838"/>
  </w:style>
  <w:style w:type="paragraph" w:customStyle="1" w:styleId="D547ECE36F3D47A2856D35F77BBAF01E">
    <w:name w:val="D547ECE36F3D47A2856D35F77BBAF01E"/>
    <w:rsid w:val="00EA5838"/>
  </w:style>
  <w:style w:type="paragraph" w:customStyle="1" w:styleId="6253ADDDC351416A9F94043BF2A9A92B">
    <w:name w:val="6253ADDDC351416A9F94043BF2A9A92B"/>
    <w:rsid w:val="00EA5838"/>
  </w:style>
  <w:style w:type="paragraph" w:customStyle="1" w:styleId="A939BD40B51A40E98CBEE463096844EA">
    <w:name w:val="A939BD40B51A40E98CBEE463096844EA"/>
    <w:rsid w:val="0065083E"/>
    <w:pPr>
      <w:spacing w:after="160" w:line="259" w:lineRule="auto"/>
    </w:pPr>
  </w:style>
  <w:style w:type="paragraph" w:customStyle="1" w:styleId="2A1FC6C2C9784BA7B480ED10D2080983">
    <w:name w:val="2A1FC6C2C9784BA7B480ED10D2080983"/>
    <w:rsid w:val="0065083E"/>
    <w:pPr>
      <w:spacing w:after="160" w:line="259" w:lineRule="auto"/>
    </w:pPr>
  </w:style>
  <w:style w:type="paragraph" w:customStyle="1" w:styleId="A2330B66F23C46D18D5F41E6592DBEE7">
    <w:name w:val="A2330B66F23C46D18D5F41E6592DBEE7"/>
    <w:rsid w:val="0065083E"/>
    <w:pPr>
      <w:spacing w:after="160" w:line="259" w:lineRule="auto"/>
    </w:pPr>
  </w:style>
  <w:style w:type="paragraph" w:customStyle="1" w:styleId="4A12AACA6F1243ACB3A49E757BDA14E7">
    <w:name w:val="4A12AACA6F1243ACB3A49E757BDA14E7"/>
    <w:rsid w:val="0065083E"/>
    <w:pPr>
      <w:spacing w:after="160" w:line="259" w:lineRule="auto"/>
    </w:pPr>
  </w:style>
  <w:style w:type="paragraph" w:customStyle="1" w:styleId="DA34A0CDAFBB4651A9D65AAB9D518FBD">
    <w:name w:val="DA34A0CDAFBB4651A9D65AAB9D518FBD"/>
    <w:rsid w:val="0065083E"/>
    <w:pPr>
      <w:spacing w:after="160" w:line="259" w:lineRule="auto"/>
    </w:pPr>
  </w:style>
  <w:style w:type="paragraph" w:customStyle="1" w:styleId="406F6F8E23F94422BB58CE92C6EADD7C">
    <w:name w:val="406F6F8E23F94422BB58CE92C6EADD7C"/>
    <w:rsid w:val="0065083E"/>
    <w:pPr>
      <w:spacing w:after="160" w:line="259" w:lineRule="auto"/>
    </w:pPr>
  </w:style>
  <w:style w:type="paragraph" w:customStyle="1" w:styleId="8D8112E2C08746918F0FC82E70094931">
    <w:name w:val="8D8112E2C08746918F0FC82E70094931"/>
    <w:rsid w:val="0065083E"/>
    <w:pPr>
      <w:spacing w:after="160" w:line="259" w:lineRule="auto"/>
    </w:pPr>
  </w:style>
  <w:style w:type="paragraph" w:customStyle="1" w:styleId="FF84C047DAE846AB983746FB44A12AD9">
    <w:name w:val="FF84C047DAE846AB983746FB44A12AD9"/>
    <w:rsid w:val="0065083E"/>
    <w:pPr>
      <w:spacing w:after="160" w:line="259" w:lineRule="auto"/>
    </w:pPr>
  </w:style>
  <w:style w:type="paragraph" w:customStyle="1" w:styleId="3B3B557822BE468AA2F4565FAAD1FDC6">
    <w:name w:val="3B3B557822BE468AA2F4565FAAD1FDC6"/>
    <w:rsid w:val="0065083E"/>
    <w:pPr>
      <w:spacing w:after="160" w:line="259" w:lineRule="auto"/>
    </w:pPr>
  </w:style>
  <w:style w:type="paragraph" w:customStyle="1" w:styleId="916BE0EBB622438C9CEC7F45483E13CA">
    <w:name w:val="916BE0EBB622438C9CEC7F45483E13CA"/>
    <w:rsid w:val="0065083E"/>
    <w:pPr>
      <w:spacing w:after="160" w:line="259" w:lineRule="auto"/>
    </w:pPr>
  </w:style>
  <w:style w:type="paragraph" w:customStyle="1" w:styleId="58689FD0C0C147DE809F7CCB9191C516">
    <w:name w:val="58689FD0C0C147DE809F7CCB9191C516"/>
    <w:rsid w:val="0065083E"/>
    <w:pPr>
      <w:spacing w:after="160" w:line="259" w:lineRule="auto"/>
    </w:pPr>
  </w:style>
  <w:style w:type="paragraph" w:customStyle="1" w:styleId="A18F161A23884133B5546B712075A11F">
    <w:name w:val="A18F161A23884133B5546B712075A11F"/>
    <w:rsid w:val="0065083E"/>
    <w:pPr>
      <w:spacing w:after="160" w:line="259" w:lineRule="auto"/>
    </w:pPr>
  </w:style>
  <w:style w:type="paragraph" w:customStyle="1" w:styleId="D114258AFE524B15BA6300E96E844C5E">
    <w:name w:val="D114258AFE524B15BA6300E96E844C5E"/>
    <w:rsid w:val="0065083E"/>
    <w:pPr>
      <w:spacing w:after="160" w:line="259" w:lineRule="auto"/>
    </w:pPr>
  </w:style>
  <w:style w:type="paragraph" w:customStyle="1" w:styleId="A655DDF8EA864289ABE4195D1F08F5BF">
    <w:name w:val="A655DDF8EA864289ABE4195D1F08F5BF"/>
    <w:rsid w:val="0065083E"/>
    <w:pPr>
      <w:spacing w:after="160" w:line="259" w:lineRule="auto"/>
    </w:pPr>
  </w:style>
  <w:style w:type="paragraph" w:customStyle="1" w:styleId="723714A8F5684F6DAC21B3ACEAFBC4E6">
    <w:name w:val="723714A8F5684F6DAC21B3ACEAFBC4E6"/>
    <w:rsid w:val="0065083E"/>
    <w:pPr>
      <w:spacing w:after="160" w:line="259" w:lineRule="auto"/>
    </w:pPr>
  </w:style>
  <w:style w:type="paragraph" w:customStyle="1" w:styleId="AE77D07319C64A61A26436C2CF27A26E">
    <w:name w:val="AE77D07319C64A61A26436C2CF27A26E"/>
    <w:rsid w:val="0065083E"/>
    <w:pPr>
      <w:spacing w:after="160" w:line="259" w:lineRule="auto"/>
    </w:pPr>
  </w:style>
  <w:style w:type="paragraph" w:customStyle="1" w:styleId="EAE44C740A0A4D139E33F1DCF634BDA3">
    <w:name w:val="EAE44C740A0A4D139E33F1DCF634BDA3"/>
    <w:rsid w:val="0065083E"/>
    <w:pPr>
      <w:spacing w:after="160" w:line="259" w:lineRule="auto"/>
    </w:pPr>
  </w:style>
  <w:style w:type="paragraph" w:customStyle="1" w:styleId="3740D572D1274290AC9DCE9AB00476DE">
    <w:name w:val="3740D572D1274290AC9DCE9AB00476DE"/>
    <w:rsid w:val="0065083E"/>
    <w:pPr>
      <w:spacing w:after="160" w:line="259" w:lineRule="auto"/>
    </w:pPr>
  </w:style>
  <w:style w:type="paragraph" w:customStyle="1" w:styleId="F337B015215047A2B9A0E737B72AA9FF">
    <w:name w:val="F337B015215047A2B9A0E737B72AA9FF"/>
    <w:rsid w:val="0065083E"/>
    <w:pPr>
      <w:spacing w:after="160" w:line="259" w:lineRule="auto"/>
    </w:pPr>
  </w:style>
  <w:style w:type="paragraph" w:customStyle="1" w:styleId="3933D2393140489BBDB081FFAC98555A">
    <w:name w:val="3933D2393140489BBDB081FFAC98555A"/>
    <w:rsid w:val="0065083E"/>
    <w:pPr>
      <w:spacing w:after="160" w:line="259" w:lineRule="auto"/>
    </w:pPr>
  </w:style>
  <w:style w:type="paragraph" w:customStyle="1" w:styleId="19FA3BF84F07458A93B1EE3B97D7981E">
    <w:name w:val="19FA3BF84F07458A93B1EE3B97D7981E"/>
    <w:rsid w:val="0065083E"/>
    <w:pPr>
      <w:spacing w:after="160" w:line="259" w:lineRule="auto"/>
    </w:pPr>
  </w:style>
  <w:style w:type="paragraph" w:customStyle="1" w:styleId="097F7D3C1B314D2C8D8E6390C23A18FA">
    <w:name w:val="097F7D3C1B314D2C8D8E6390C23A18FA"/>
    <w:rsid w:val="0065083E"/>
    <w:pPr>
      <w:spacing w:after="160" w:line="259" w:lineRule="auto"/>
    </w:pPr>
  </w:style>
  <w:style w:type="paragraph" w:customStyle="1" w:styleId="EC540FDD00F245C0956A1DE1406E2378">
    <w:name w:val="EC540FDD00F245C0956A1DE1406E2378"/>
    <w:rsid w:val="0065083E"/>
    <w:pPr>
      <w:spacing w:after="160" w:line="259" w:lineRule="auto"/>
    </w:pPr>
  </w:style>
  <w:style w:type="paragraph" w:customStyle="1" w:styleId="59A1393985FC447EBE55169BB8872610">
    <w:name w:val="59A1393985FC447EBE55169BB8872610"/>
    <w:rsid w:val="0065083E"/>
    <w:pPr>
      <w:spacing w:after="160" w:line="259" w:lineRule="auto"/>
    </w:pPr>
  </w:style>
  <w:style w:type="paragraph" w:customStyle="1" w:styleId="1DD09A68275D4C7D9304B41ED1071A24">
    <w:name w:val="1DD09A68275D4C7D9304B41ED1071A24"/>
    <w:rsid w:val="0065083E"/>
    <w:pPr>
      <w:spacing w:after="160" w:line="259" w:lineRule="auto"/>
    </w:pPr>
  </w:style>
  <w:style w:type="paragraph" w:customStyle="1" w:styleId="5BAA3191ACC64DE6AF62B7E6F7BA57B8">
    <w:name w:val="5BAA3191ACC64DE6AF62B7E6F7BA57B8"/>
    <w:rsid w:val="0065083E"/>
    <w:pPr>
      <w:spacing w:after="160" w:line="259" w:lineRule="auto"/>
    </w:pPr>
  </w:style>
  <w:style w:type="paragraph" w:customStyle="1" w:styleId="CEA17FC57A4D41868DC03566922870AF">
    <w:name w:val="CEA17FC57A4D41868DC03566922870AF"/>
    <w:rsid w:val="0065083E"/>
    <w:pPr>
      <w:spacing w:after="160" w:line="259" w:lineRule="auto"/>
    </w:pPr>
  </w:style>
  <w:style w:type="paragraph" w:customStyle="1" w:styleId="5F7B109737A54889A6FC9911F5202F5A">
    <w:name w:val="5F7B109737A54889A6FC9911F5202F5A"/>
    <w:rsid w:val="0065083E"/>
    <w:pPr>
      <w:spacing w:after="160" w:line="259" w:lineRule="auto"/>
    </w:pPr>
  </w:style>
  <w:style w:type="paragraph" w:customStyle="1" w:styleId="BDF86C86A5C34263A2A8EE7528BEAF3B">
    <w:name w:val="BDF86C86A5C34263A2A8EE7528BEAF3B"/>
    <w:rsid w:val="0065083E"/>
    <w:pPr>
      <w:spacing w:after="160" w:line="259" w:lineRule="auto"/>
    </w:pPr>
  </w:style>
  <w:style w:type="paragraph" w:customStyle="1" w:styleId="D513066F18764119A101556A18EA5691">
    <w:name w:val="D513066F18764119A101556A18EA5691"/>
    <w:rsid w:val="0065083E"/>
    <w:pPr>
      <w:spacing w:after="160" w:line="259" w:lineRule="auto"/>
    </w:pPr>
  </w:style>
  <w:style w:type="paragraph" w:customStyle="1" w:styleId="9ADA8CEF1714465EB970C1290E7A1A90">
    <w:name w:val="9ADA8CEF1714465EB970C1290E7A1A90"/>
    <w:rsid w:val="0065083E"/>
    <w:pPr>
      <w:spacing w:after="160" w:line="259" w:lineRule="auto"/>
    </w:pPr>
  </w:style>
  <w:style w:type="paragraph" w:customStyle="1" w:styleId="B3A1E9731C704324B7311CB64B352045">
    <w:name w:val="B3A1E9731C704324B7311CB64B352045"/>
    <w:rsid w:val="0065083E"/>
    <w:pPr>
      <w:spacing w:after="160" w:line="259" w:lineRule="auto"/>
    </w:pPr>
  </w:style>
  <w:style w:type="paragraph" w:customStyle="1" w:styleId="A0C0ABF7C0F64F109E28DF894EDBDB21">
    <w:name w:val="A0C0ABF7C0F64F109E28DF894EDBDB21"/>
    <w:rsid w:val="0065083E"/>
    <w:pPr>
      <w:spacing w:after="160" w:line="259" w:lineRule="auto"/>
    </w:pPr>
  </w:style>
  <w:style w:type="paragraph" w:customStyle="1" w:styleId="3C0D208EE5A145CFA055712EBE06C23D">
    <w:name w:val="3C0D208EE5A145CFA055712EBE06C23D"/>
    <w:rsid w:val="0065083E"/>
    <w:pPr>
      <w:spacing w:after="160" w:line="259" w:lineRule="auto"/>
    </w:pPr>
  </w:style>
  <w:style w:type="paragraph" w:customStyle="1" w:styleId="3358DF5F4583412EA39D80B28C9E75C7">
    <w:name w:val="3358DF5F4583412EA39D80B28C9E75C7"/>
    <w:rsid w:val="0065083E"/>
    <w:pPr>
      <w:spacing w:after="160" w:line="259" w:lineRule="auto"/>
    </w:pPr>
  </w:style>
  <w:style w:type="paragraph" w:customStyle="1" w:styleId="B382200B0C7B4C879E6DE385354FB0AD">
    <w:name w:val="B382200B0C7B4C879E6DE385354FB0AD"/>
    <w:rsid w:val="0065083E"/>
    <w:pPr>
      <w:spacing w:after="160" w:line="259" w:lineRule="auto"/>
    </w:pPr>
  </w:style>
  <w:style w:type="paragraph" w:customStyle="1" w:styleId="5E92961477D44A2DB5FC993C42D4D3C1">
    <w:name w:val="5E92961477D44A2DB5FC993C42D4D3C1"/>
    <w:rsid w:val="0065083E"/>
    <w:pPr>
      <w:spacing w:after="160" w:line="259" w:lineRule="auto"/>
    </w:pPr>
  </w:style>
  <w:style w:type="paragraph" w:customStyle="1" w:styleId="6B7DC03BBB9342E0A8124359CB1D8AB0">
    <w:name w:val="6B7DC03BBB9342E0A8124359CB1D8AB0"/>
    <w:rsid w:val="0065083E"/>
    <w:pPr>
      <w:spacing w:after="160" w:line="259" w:lineRule="auto"/>
    </w:pPr>
  </w:style>
  <w:style w:type="paragraph" w:customStyle="1" w:styleId="3572EFEF905845E1B8C5755006C6A83B">
    <w:name w:val="3572EFEF905845E1B8C5755006C6A83B"/>
    <w:rsid w:val="0065083E"/>
    <w:pPr>
      <w:spacing w:after="160" w:line="259" w:lineRule="auto"/>
    </w:pPr>
  </w:style>
  <w:style w:type="paragraph" w:customStyle="1" w:styleId="A415474EB8244454A7445404CEAB2C03">
    <w:name w:val="A415474EB8244454A7445404CEAB2C03"/>
    <w:rsid w:val="0065083E"/>
    <w:pPr>
      <w:spacing w:after="160" w:line="259" w:lineRule="auto"/>
    </w:pPr>
  </w:style>
  <w:style w:type="paragraph" w:customStyle="1" w:styleId="9922EFFD5A764651AC7E57688C3A9A3B">
    <w:name w:val="9922EFFD5A764651AC7E57688C3A9A3B"/>
    <w:rsid w:val="0065083E"/>
    <w:pPr>
      <w:spacing w:after="160" w:line="259" w:lineRule="auto"/>
    </w:pPr>
  </w:style>
  <w:style w:type="paragraph" w:customStyle="1" w:styleId="FC6FC951DF1249FEAA9B814B34FCEDDE">
    <w:name w:val="FC6FC951DF1249FEAA9B814B34FCEDDE"/>
    <w:rsid w:val="0065083E"/>
    <w:pPr>
      <w:spacing w:after="160" w:line="259" w:lineRule="auto"/>
    </w:pPr>
  </w:style>
  <w:style w:type="paragraph" w:customStyle="1" w:styleId="0699937256554F97A325029C46C500EF">
    <w:name w:val="0699937256554F97A325029C46C500EF"/>
    <w:rsid w:val="0065083E"/>
    <w:pPr>
      <w:spacing w:after="160" w:line="259" w:lineRule="auto"/>
    </w:pPr>
  </w:style>
  <w:style w:type="paragraph" w:customStyle="1" w:styleId="6A28F4FC344941589DAC6C3E2B8BB3FF">
    <w:name w:val="6A28F4FC344941589DAC6C3E2B8BB3FF"/>
    <w:rsid w:val="0065083E"/>
    <w:pPr>
      <w:spacing w:after="160" w:line="259" w:lineRule="auto"/>
    </w:pPr>
  </w:style>
  <w:style w:type="paragraph" w:customStyle="1" w:styleId="174DA1CF0D7C4F329CD6D40E48120125">
    <w:name w:val="174DA1CF0D7C4F329CD6D40E48120125"/>
    <w:rsid w:val="0065083E"/>
    <w:pPr>
      <w:spacing w:after="160" w:line="259" w:lineRule="auto"/>
    </w:pPr>
  </w:style>
  <w:style w:type="paragraph" w:customStyle="1" w:styleId="5A7C749A3B5A4F22B5308D6959302292">
    <w:name w:val="5A7C749A3B5A4F22B5308D6959302292"/>
    <w:rsid w:val="0065083E"/>
    <w:pPr>
      <w:spacing w:after="160" w:line="259" w:lineRule="auto"/>
    </w:pPr>
  </w:style>
  <w:style w:type="paragraph" w:customStyle="1" w:styleId="531C2B8ED3EA46738AF7FF88F7CB93B2">
    <w:name w:val="531C2B8ED3EA46738AF7FF88F7CB93B2"/>
    <w:rsid w:val="0065083E"/>
    <w:pPr>
      <w:spacing w:after="160" w:line="259" w:lineRule="auto"/>
    </w:pPr>
  </w:style>
  <w:style w:type="paragraph" w:customStyle="1" w:styleId="460D2933530549FCBA246A1A4E0E16D7">
    <w:name w:val="460D2933530549FCBA246A1A4E0E16D7"/>
    <w:rsid w:val="0065083E"/>
    <w:pPr>
      <w:spacing w:after="160" w:line="259" w:lineRule="auto"/>
    </w:pPr>
  </w:style>
  <w:style w:type="paragraph" w:customStyle="1" w:styleId="B9963E47012742159AFDF1D4F5F40564">
    <w:name w:val="B9963E47012742159AFDF1D4F5F40564"/>
    <w:rsid w:val="0065083E"/>
    <w:pPr>
      <w:spacing w:after="160" w:line="259" w:lineRule="auto"/>
    </w:pPr>
  </w:style>
  <w:style w:type="paragraph" w:customStyle="1" w:styleId="EE2D28BD67A244DBAA0F07C498C22932">
    <w:name w:val="EE2D28BD67A244DBAA0F07C498C22932"/>
    <w:rsid w:val="0065083E"/>
    <w:pPr>
      <w:spacing w:after="160" w:line="259" w:lineRule="auto"/>
    </w:pPr>
  </w:style>
  <w:style w:type="paragraph" w:customStyle="1" w:styleId="F8855C0F15AA49929E573477B1B6A439">
    <w:name w:val="F8855C0F15AA49929E573477B1B6A439"/>
    <w:rsid w:val="0065083E"/>
    <w:pPr>
      <w:spacing w:after="160" w:line="259" w:lineRule="auto"/>
    </w:pPr>
  </w:style>
  <w:style w:type="paragraph" w:customStyle="1" w:styleId="43B56735DD23475B87B40E195AF76285">
    <w:name w:val="43B56735DD23475B87B40E195AF76285"/>
    <w:rsid w:val="0065083E"/>
    <w:pPr>
      <w:spacing w:after="160" w:line="259" w:lineRule="auto"/>
    </w:pPr>
  </w:style>
  <w:style w:type="paragraph" w:customStyle="1" w:styleId="8645EF84BB5945479FB1AD59DD72FBDA">
    <w:name w:val="8645EF84BB5945479FB1AD59DD72FBDA"/>
    <w:rsid w:val="0065083E"/>
    <w:pPr>
      <w:spacing w:after="160" w:line="259" w:lineRule="auto"/>
    </w:pPr>
  </w:style>
  <w:style w:type="paragraph" w:customStyle="1" w:styleId="3FEF835D415E44EB9071E67EAFC08621">
    <w:name w:val="3FEF835D415E44EB9071E67EAFC08621"/>
    <w:rsid w:val="0065083E"/>
    <w:pPr>
      <w:spacing w:after="160" w:line="259" w:lineRule="auto"/>
    </w:pPr>
  </w:style>
  <w:style w:type="paragraph" w:customStyle="1" w:styleId="51B08993851F4D3EA4FEED5D28948862">
    <w:name w:val="51B08993851F4D3EA4FEED5D28948862"/>
    <w:rsid w:val="0065083E"/>
    <w:pPr>
      <w:spacing w:after="160" w:line="259" w:lineRule="auto"/>
    </w:pPr>
  </w:style>
  <w:style w:type="paragraph" w:customStyle="1" w:styleId="C491C99DA9094121B06F55569933F36C">
    <w:name w:val="C491C99DA9094121B06F55569933F36C"/>
    <w:rsid w:val="0065083E"/>
    <w:pPr>
      <w:spacing w:after="160" w:line="259" w:lineRule="auto"/>
    </w:pPr>
  </w:style>
  <w:style w:type="paragraph" w:customStyle="1" w:styleId="C241D4916D6C4EDEADD434AFBFAFFDF5">
    <w:name w:val="C241D4916D6C4EDEADD434AFBFAFFDF5"/>
    <w:rsid w:val="0065083E"/>
    <w:pPr>
      <w:spacing w:after="160" w:line="259" w:lineRule="auto"/>
    </w:pPr>
  </w:style>
  <w:style w:type="paragraph" w:customStyle="1" w:styleId="B128A341269F4364A8A52D9429AFECB3">
    <w:name w:val="B128A341269F4364A8A52D9429AFECB3"/>
    <w:rsid w:val="0065083E"/>
    <w:pPr>
      <w:spacing w:after="160" w:line="259" w:lineRule="auto"/>
    </w:pPr>
  </w:style>
  <w:style w:type="paragraph" w:customStyle="1" w:styleId="F0B88DF5D3D740E3AD4AC39B8C0854CF">
    <w:name w:val="F0B88DF5D3D740E3AD4AC39B8C0854CF"/>
    <w:rsid w:val="0065083E"/>
    <w:pPr>
      <w:spacing w:after="160" w:line="259" w:lineRule="auto"/>
    </w:pPr>
  </w:style>
  <w:style w:type="paragraph" w:customStyle="1" w:styleId="EB1F64B70BC647C886CD6823364E0333">
    <w:name w:val="EB1F64B70BC647C886CD6823364E0333"/>
    <w:rsid w:val="0065083E"/>
    <w:pPr>
      <w:spacing w:after="160" w:line="259" w:lineRule="auto"/>
    </w:pPr>
  </w:style>
  <w:style w:type="paragraph" w:customStyle="1" w:styleId="1244D3E7F0B64B5A9694A300D2650E7A">
    <w:name w:val="1244D3E7F0B64B5A9694A300D2650E7A"/>
    <w:rsid w:val="0065083E"/>
    <w:pPr>
      <w:spacing w:after="160" w:line="259" w:lineRule="auto"/>
    </w:pPr>
  </w:style>
  <w:style w:type="paragraph" w:customStyle="1" w:styleId="D885EECCAD064BFDB7888A9521D709FF">
    <w:name w:val="D885EECCAD064BFDB7888A9521D709FF"/>
    <w:rsid w:val="0065083E"/>
    <w:pPr>
      <w:spacing w:after="160" w:line="259" w:lineRule="auto"/>
    </w:pPr>
  </w:style>
  <w:style w:type="paragraph" w:customStyle="1" w:styleId="3D58E89E0D6B4DFCB470811B2915E178">
    <w:name w:val="3D58E89E0D6B4DFCB470811B2915E178"/>
    <w:rsid w:val="0065083E"/>
    <w:pPr>
      <w:spacing w:after="160" w:line="259" w:lineRule="auto"/>
    </w:pPr>
  </w:style>
  <w:style w:type="paragraph" w:customStyle="1" w:styleId="35A3913262ED4E3DB20218153B88BA70">
    <w:name w:val="35A3913262ED4E3DB20218153B88BA70"/>
    <w:rsid w:val="0065083E"/>
    <w:pPr>
      <w:spacing w:after="160" w:line="259" w:lineRule="auto"/>
    </w:pPr>
  </w:style>
  <w:style w:type="paragraph" w:customStyle="1" w:styleId="657CD16BFA8E4267A4201A3DA6548EC9">
    <w:name w:val="657CD16BFA8E4267A4201A3DA6548EC9"/>
    <w:rsid w:val="0065083E"/>
    <w:pPr>
      <w:spacing w:after="160" w:line="259" w:lineRule="auto"/>
    </w:pPr>
  </w:style>
  <w:style w:type="paragraph" w:customStyle="1" w:styleId="306228FC8807429AB22FD27B417E13AC">
    <w:name w:val="306228FC8807429AB22FD27B417E13AC"/>
    <w:rsid w:val="00043B56"/>
    <w:pPr>
      <w:spacing w:after="160" w:line="259" w:lineRule="auto"/>
    </w:pPr>
  </w:style>
  <w:style w:type="paragraph" w:customStyle="1" w:styleId="1221E3F278764A2FBAE60016E4CB76BE">
    <w:name w:val="1221E3F278764A2FBAE60016E4CB76BE"/>
    <w:rsid w:val="00043B56"/>
    <w:pPr>
      <w:spacing w:after="160" w:line="259" w:lineRule="auto"/>
    </w:pPr>
  </w:style>
  <w:style w:type="paragraph" w:customStyle="1" w:styleId="C4D0F6713176419BA634DEFFC2A3C0D8">
    <w:name w:val="C4D0F6713176419BA634DEFFC2A3C0D8"/>
    <w:rsid w:val="00043B56"/>
    <w:pPr>
      <w:spacing w:after="160" w:line="259" w:lineRule="auto"/>
    </w:pPr>
  </w:style>
  <w:style w:type="paragraph" w:customStyle="1" w:styleId="1727BE5E67BA42A88FF076C374619130">
    <w:name w:val="1727BE5E67BA42A88FF076C374619130"/>
    <w:rsid w:val="00043B56"/>
    <w:pPr>
      <w:spacing w:after="160" w:line="259" w:lineRule="auto"/>
    </w:pPr>
  </w:style>
  <w:style w:type="paragraph" w:customStyle="1" w:styleId="69F91A3858204460A300D73A69E06E01">
    <w:name w:val="69F91A3858204460A300D73A69E06E01"/>
    <w:rsid w:val="00043B56"/>
    <w:pPr>
      <w:spacing w:after="160" w:line="259" w:lineRule="auto"/>
    </w:pPr>
  </w:style>
  <w:style w:type="paragraph" w:customStyle="1" w:styleId="4C62F62D5C934833B33166FC9DB3A4AA">
    <w:name w:val="4C62F62D5C934833B33166FC9DB3A4AA"/>
    <w:rsid w:val="00043B56"/>
    <w:pPr>
      <w:spacing w:after="160" w:line="259" w:lineRule="auto"/>
    </w:pPr>
  </w:style>
  <w:style w:type="paragraph" w:customStyle="1" w:styleId="19CCB5506FCE4456AB862F63CDFF2010">
    <w:name w:val="19CCB5506FCE4456AB862F63CDFF2010"/>
    <w:rsid w:val="00043B56"/>
    <w:pPr>
      <w:spacing w:after="160" w:line="259" w:lineRule="auto"/>
    </w:pPr>
  </w:style>
  <w:style w:type="paragraph" w:customStyle="1" w:styleId="FA7DBB74D5F443E5B799B38569D2A981">
    <w:name w:val="FA7DBB74D5F443E5B799B38569D2A981"/>
    <w:rsid w:val="00043B56"/>
    <w:pPr>
      <w:spacing w:after="160" w:line="259" w:lineRule="auto"/>
    </w:pPr>
  </w:style>
  <w:style w:type="paragraph" w:customStyle="1" w:styleId="55FFC677ADAB4E64BFAD4285CF50E948">
    <w:name w:val="55FFC677ADAB4E64BFAD4285CF50E948"/>
    <w:rsid w:val="00043B56"/>
    <w:pPr>
      <w:spacing w:after="160" w:line="259" w:lineRule="auto"/>
    </w:pPr>
  </w:style>
  <w:style w:type="paragraph" w:customStyle="1" w:styleId="CE48BD4466FA46A3A8AEAE63D154BFB1">
    <w:name w:val="CE48BD4466FA46A3A8AEAE63D154BFB1"/>
    <w:rsid w:val="0064423D"/>
    <w:pPr>
      <w:spacing w:after="160" w:line="259" w:lineRule="auto"/>
    </w:pPr>
  </w:style>
  <w:style w:type="paragraph" w:customStyle="1" w:styleId="B5CF9A0B9AAD41759B296BBC9C4CAE07">
    <w:name w:val="B5CF9A0B9AAD41759B296BBC9C4CAE07"/>
    <w:rsid w:val="0064423D"/>
    <w:pPr>
      <w:spacing w:after="160" w:line="259" w:lineRule="auto"/>
    </w:pPr>
  </w:style>
  <w:style w:type="paragraph" w:customStyle="1" w:styleId="184CBED642FF44AE8F60221AE8DE9A0E">
    <w:name w:val="184CBED642FF44AE8F60221AE8DE9A0E"/>
    <w:rsid w:val="0064423D"/>
    <w:pPr>
      <w:spacing w:after="160" w:line="259" w:lineRule="auto"/>
    </w:pPr>
  </w:style>
  <w:style w:type="paragraph" w:customStyle="1" w:styleId="91D70980C9244A1BB0C60B6DF4B91219">
    <w:name w:val="91D70980C9244A1BB0C60B6DF4B91219"/>
    <w:rsid w:val="0064423D"/>
    <w:pPr>
      <w:spacing w:after="160" w:line="259" w:lineRule="auto"/>
    </w:pPr>
  </w:style>
  <w:style w:type="paragraph" w:customStyle="1" w:styleId="B00A4BC5D0994CF186757F2F4A80DF6B">
    <w:name w:val="B00A4BC5D0994CF186757F2F4A80DF6B"/>
    <w:rsid w:val="0064423D"/>
    <w:pPr>
      <w:spacing w:after="160" w:line="259" w:lineRule="auto"/>
    </w:pPr>
  </w:style>
  <w:style w:type="paragraph" w:customStyle="1" w:styleId="5F3332F8726A463BA203F1504C138D80">
    <w:name w:val="5F3332F8726A463BA203F1504C138D80"/>
    <w:rsid w:val="0064423D"/>
    <w:pPr>
      <w:spacing w:after="160" w:line="259" w:lineRule="auto"/>
    </w:pPr>
  </w:style>
  <w:style w:type="paragraph" w:customStyle="1" w:styleId="FF4236327E094609BE02FDBCDE121471">
    <w:name w:val="FF4236327E094609BE02FDBCDE121471"/>
    <w:rsid w:val="00CF24D8"/>
  </w:style>
  <w:style w:type="paragraph" w:customStyle="1" w:styleId="98F98523BB1D4D69ACF4900045B7BC8F">
    <w:name w:val="98F98523BB1D4D69ACF4900045B7BC8F"/>
    <w:rsid w:val="00CF24D8"/>
  </w:style>
  <w:style w:type="paragraph" w:customStyle="1" w:styleId="5595A647A40E4533B5A47A7A6D1DC073">
    <w:name w:val="5595A647A40E4533B5A47A7A6D1DC073"/>
    <w:rsid w:val="00CF24D8"/>
  </w:style>
  <w:style w:type="paragraph" w:customStyle="1" w:styleId="365E7E5DCF52461F91F3899476670676">
    <w:name w:val="365E7E5DCF52461F91F3899476670676"/>
    <w:rsid w:val="00CF24D8"/>
  </w:style>
  <w:style w:type="paragraph" w:customStyle="1" w:styleId="137468214BE64F6F804874E793353658">
    <w:name w:val="137468214BE64F6F804874E793353658"/>
    <w:rsid w:val="00CF24D8"/>
  </w:style>
  <w:style w:type="paragraph" w:customStyle="1" w:styleId="516308078C7548CC8853A782A80FBEFF">
    <w:name w:val="516308078C7548CC8853A782A80FBEFF"/>
    <w:rsid w:val="00CF24D8"/>
  </w:style>
  <w:style w:type="paragraph" w:customStyle="1" w:styleId="80A1AA59510747879BE7566867E7510C">
    <w:name w:val="80A1AA59510747879BE7566867E7510C"/>
    <w:rsid w:val="00CF24D8"/>
  </w:style>
  <w:style w:type="paragraph" w:customStyle="1" w:styleId="E7D7C419314C40AC8515F3FB8F3ADCE3">
    <w:name w:val="E7D7C419314C40AC8515F3FB8F3ADCE3"/>
    <w:rsid w:val="00CF24D8"/>
  </w:style>
  <w:style w:type="paragraph" w:customStyle="1" w:styleId="9735606199244D3C9761E4504E6B66E7">
    <w:name w:val="9735606199244D3C9761E4504E6B66E7"/>
    <w:rsid w:val="00CF24D8"/>
  </w:style>
  <w:style w:type="paragraph" w:customStyle="1" w:styleId="0043F3CD759C4049840D1FB4935843C0">
    <w:name w:val="0043F3CD759C4049840D1FB4935843C0"/>
    <w:rsid w:val="00CF24D8"/>
  </w:style>
  <w:style w:type="paragraph" w:customStyle="1" w:styleId="7E4699E22CBF4A5FB74CB5EE3B3E3B38">
    <w:name w:val="7E4699E22CBF4A5FB74CB5EE3B3E3B38"/>
    <w:rsid w:val="00CF24D8"/>
  </w:style>
  <w:style w:type="paragraph" w:customStyle="1" w:styleId="7B4D92E27D3B49D3A64704B89D82DC56">
    <w:name w:val="7B4D92E27D3B49D3A64704B89D82DC56"/>
    <w:rsid w:val="00CF24D8"/>
  </w:style>
  <w:style w:type="paragraph" w:customStyle="1" w:styleId="B68226F853CB4BB1AAFC68A81DB9529F">
    <w:name w:val="B68226F853CB4BB1AAFC68A81DB9529F"/>
    <w:rsid w:val="00CF24D8"/>
  </w:style>
  <w:style w:type="paragraph" w:customStyle="1" w:styleId="E1D3760963264F59B49A382CBFE2256B">
    <w:name w:val="E1D3760963264F59B49A382CBFE2256B"/>
    <w:rsid w:val="00CF24D8"/>
  </w:style>
  <w:style w:type="paragraph" w:customStyle="1" w:styleId="76E58B8351AB449BB35FF646D85E8C93">
    <w:name w:val="76E58B8351AB449BB35FF646D85E8C93"/>
    <w:rsid w:val="00CF24D8"/>
  </w:style>
  <w:style w:type="paragraph" w:customStyle="1" w:styleId="788C442AA5CB4CF9A9C67F367602FDB2">
    <w:name w:val="788C442AA5CB4CF9A9C67F367602FDB2"/>
    <w:rsid w:val="00CF24D8"/>
  </w:style>
  <w:style w:type="paragraph" w:customStyle="1" w:styleId="987DD4E69F1C4B7CB5714295B5032D2D">
    <w:name w:val="987DD4E69F1C4B7CB5714295B5032D2D"/>
    <w:rsid w:val="00CF24D8"/>
  </w:style>
  <w:style w:type="paragraph" w:customStyle="1" w:styleId="13D2E0CF84444B2E8486BC07B8157E74">
    <w:name w:val="13D2E0CF84444B2E8486BC07B8157E74"/>
    <w:rsid w:val="00CF24D8"/>
  </w:style>
  <w:style w:type="paragraph" w:customStyle="1" w:styleId="B3C925A6D0C34DA8AC3255A05C7C175B">
    <w:name w:val="B3C925A6D0C34DA8AC3255A05C7C175B"/>
    <w:rsid w:val="00DC4D3C"/>
  </w:style>
  <w:style w:type="paragraph" w:customStyle="1" w:styleId="6F1FBCE6317E4342B07EB61129A6B9F4">
    <w:name w:val="6F1FBCE6317E4342B07EB61129A6B9F4"/>
    <w:rsid w:val="00DC4D3C"/>
  </w:style>
  <w:style w:type="paragraph" w:customStyle="1" w:styleId="03B5232BFAEE4EBA9F6F687988581BDE">
    <w:name w:val="03B5232BFAEE4EBA9F6F687988581BDE"/>
    <w:rsid w:val="00DC4D3C"/>
  </w:style>
  <w:style w:type="paragraph" w:customStyle="1" w:styleId="C2DC1EDFB15245428E34B7243FC8055C">
    <w:name w:val="C2DC1EDFB15245428E34B7243FC8055C"/>
    <w:rsid w:val="00DC4D3C"/>
  </w:style>
  <w:style w:type="paragraph" w:customStyle="1" w:styleId="5B4AC3C1D26346B38D9C592AA66439E8">
    <w:name w:val="5B4AC3C1D26346B38D9C592AA66439E8"/>
    <w:rsid w:val="00DC4D3C"/>
  </w:style>
  <w:style w:type="paragraph" w:customStyle="1" w:styleId="AEC4939258E5485B92DE4CB3B55C7894">
    <w:name w:val="AEC4939258E5485B92DE4CB3B55C7894"/>
    <w:rsid w:val="00DC4D3C"/>
  </w:style>
  <w:style w:type="paragraph" w:customStyle="1" w:styleId="E4E03562211E461C88862288693AFEC6">
    <w:name w:val="E4E03562211E461C88862288693AFEC6"/>
    <w:rsid w:val="00DC4D3C"/>
  </w:style>
  <w:style w:type="paragraph" w:customStyle="1" w:styleId="1C99E2D8E7D04CDE9C9A9F256653EB15">
    <w:name w:val="1C99E2D8E7D04CDE9C9A9F256653EB15"/>
    <w:rsid w:val="00DC4D3C"/>
  </w:style>
  <w:style w:type="paragraph" w:customStyle="1" w:styleId="BDF74429E999426189FCB9E57E7F4E00">
    <w:name w:val="BDF74429E999426189FCB9E57E7F4E00"/>
    <w:rsid w:val="00DC4D3C"/>
  </w:style>
  <w:style w:type="paragraph" w:customStyle="1" w:styleId="018890A10DB145718BEBF915D5C7C079">
    <w:name w:val="018890A10DB145718BEBF915D5C7C079"/>
    <w:rsid w:val="00DC4D3C"/>
  </w:style>
  <w:style w:type="paragraph" w:customStyle="1" w:styleId="B235C9C067D346F9B3574E6B29D0C0FE">
    <w:name w:val="B235C9C067D346F9B3574E6B29D0C0FE"/>
    <w:rsid w:val="00DC4D3C"/>
  </w:style>
  <w:style w:type="paragraph" w:customStyle="1" w:styleId="E80171713181429A946EAF9C6AD1AEED">
    <w:name w:val="E80171713181429A946EAF9C6AD1AEED"/>
    <w:rsid w:val="00D50389"/>
    <w:pPr>
      <w:spacing w:after="160" w:line="259" w:lineRule="auto"/>
    </w:pPr>
  </w:style>
  <w:style w:type="paragraph" w:customStyle="1" w:styleId="BC960908905F45D4BCBC1105F04D99BE">
    <w:name w:val="BC960908905F45D4BCBC1105F04D99BE"/>
    <w:rsid w:val="00D50389"/>
    <w:pPr>
      <w:spacing w:after="160" w:line="259" w:lineRule="auto"/>
    </w:pPr>
  </w:style>
  <w:style w:type="paragraph" w:customStyle="1" w:styleId="B464399D19A849208565BFBCDED09D53">
    <w:name w:val="B464399D19A849208565BFBCDED09D53"/>
    <w:rsid w:val="00D50389"/>
    <w:pPr>
      <w:spacing w:after="160" w:line="259" w:lineRule="auto"/>
    </w:pPr>
  </w:style>
  <w:style w:type="paragraph" w:customStyle="1" w:styleId="E6BD34F2A5A64CF7B2BA7BCCD5060FD7">
    <w:name w:val="E6BD34F2A5A64CF7B2BA7BCCD5060FD7"/>
    <w:rsid w:val="00D50389"/>
    <w:pPr>
      <w:spacing w:after="160" w:line="259" w:lineRule="auto"/>
    </w:pPr>
  </w:style>
  <w:style w:type="paragraph" w:customStyle="1" w:styleId="312FF85AE90D4DE6809C039F95DDEA6A">
    <w:name w:val="312FF85AE90D4DE6809C039F95DDEA6A"/>
    <w:rsid w:val="00D50389"/>
    <w:pPr>
      <w:spacing w:after="160" w:line="259" w:lineRule="auto"/>
    </w:pPr>
  </w:style>
  <w:style w:type="paragraph" w:customStyle="1" w:styleId="361AA2E9CB0D4089AA95663F9830F34C">
    <w:name w:val="361AA2E9CB0D4089AA95663F9830F34C"/>
    <w:rsid w:val="00D50389"/>
    <w:pPr>
      <w:spacing w:after="160" w:line="259" w:lineRule="auto"/>
    </w:pPr>
  </w:style>
  <w:style w:type="paragraph" w:customStyle="1" w:styleId="262E6E095C1744D0A4E662E4366322F5">
    <w:name w:val="262E6E095C1744D0A4E662E4366322F5"/>
    <w:rsid w:val="00A777A2"/>
    <w:pPr>
      <w:spacing w:after="160" w:line="259" w:lineRule="auto"/>
    </w:pPr>
  </w:style>
  <w:style w:type="paragraph" w:customStyle="1" w:styleId="44D38C2B6E2541A89F9F0095D37FDF28">
    <w:name w:val="44D38C2B6E2541A89F9F0095D37FDF28"/>
    <w:rsid w:val="00A777A2"/>
    <w:pPr>
      <w:spacing w:after="160" w:line="259" w:lineRule="auto"/>
    </w:pPr>
  </w:style>
  <w:style w:type="paragraph" w:customStyle="1" w:styleId="5070790DE84C403599A2AA763B72B51D">
    <w:name w:val="5070790DE84C403599A2AA763B72B51D"/>
    <w:rsid w:val="00A777A2"/>
    <w:pPr>
      <w:spacing w:after="160" w:line="259" w:lineRule="auto"/>
    </w:pPr>
  </w:style>
  <w:style w:type="paragraph" w:customStyle="1" w:styleId="46BAF5012D5F40EE89E445D91265FD18">
    <w:name w:val="46BAF5012D5F40EE89E445D91265FD18"/>
    <w:rsid w:val="00A777A2"/>
    <w:pPr>
      <w:spacing w:after="160" w:line="259" w:lineRule="auto"/>
    </w:pPr>
  </w:style>
  <w:style w:type="paragraph" w:customStyle="1" w:styleId="3735C804E90049A5AE075BA2F0B2CABA">
    <w:name w:val="3735C804E90049A5AE075BA2F0B2CABA"/>
    <w:rsid w:val="00A777A2"/>
    <w:pPr>
      <w:spacing w:after="160" w:line="259" w:lineRule="auto"/>
    </w:pPr>
  </w:style>
  <w:style w:type="paragraph" w:customStyle="1" w:styleId="58635DF820134B97A2487481D53E739E">
    <w:name w:val="58635DF820134B97A2487481D53E739E"/>
    <w:rsid w:val="00A777A2"/>
    <w:pPr>
      <w:spacing w:after="160" w:line="259" w:lineRule="auto"/>
    </w:pPr>
  </w:style>
  <w:style w:type="paragraph" w:customStyle="1" w:styleId="8E7D6B31149543378FBE6A387C7C83D4">
    <w:name w:val="8E7D6B31149543378FBE6A387C7C83D4"/>
    <w:rsid w:val="00A777A2"/>
    <w:pPr>
      <w:spacing w:after="160" w:line="259" w:lineRule="auto"/>
    </w:pPr>
  </w:style>
  <w:style w:type="paragraph" w:customStyle="1" w:styleId="B425D15D9785439AACE76CA1FBD10EC1">
    <w:name w:val="B425D15D9785439AACE76CA1FBD10EC1"/>
    <w:rsid w:val="00A777A2"/>
    <w:pPr>
      <w:spacing w:after="160" w:line="259" w:lineRule="auto"/>
    </w:pPr>
  </w:style>
  <w:style w:type="paragraph" w:customStyle="1" w:styleId="6E6F3CE3DC3447CB93C18A2CEE6FEF36">
    <w:name w:val="6E6F3CE3DC3447CB93C18A2CEE6FEF36"/>
    <w:rsid w:val="00A777A2"/>
    <w:pPr>
      <w:spacing w:after="160" w:line="259" w:lineRule="auto"/>
    </w:pPr>
  </w:style>
  <w:style w:type="paragraph" w:customStyle="1" w:styleId="0961ECC309ED4B1182FAF92ABFCB9B7B">
    <w:name w:val="0961ECC309ED4B1182FAF92ABFCB9B7B"/>
    <w:rsid w:val="0045160E"/>
    <w:pPr>
      <w:spacing w:after="160" w:line="259" w:lineRule="auto"/>
    </w:pPr>
  </w:style>
  <w:style w:type="paragraph" w:customStyle="1" w:styleId="3EE2DFBC5D9140E091011ECB14B51156">
    <w:name w:val="3EE2DFBC5D9140E091011ECB14B51156"/>
    <w:rsid w:val="0045160E"/>
    <w:pPr>
      <w:spacing w:after="160" w:line="259" w:lineRule="auto"/>
    </w:pPr>
  </w:style>
  <w:style w:type="paragraph" w:customStyle="1" w:styleId="11B3BC1C26894D47B5CB05127EE2BC8A">
    <w:name w:val="11B3BC1C26894D47B5CB05127EE2BC8A"/>
    <w:rsid w:val="0045160E"/>
    <w:pPr>
      <w:spacing w:after="160" w:line="259" w:lineRule="auto"/>
    </w:pPr>
  </w:style>
  <w:style w:type="paragraph" w:customStyle="1" w:styleId="C0DC6DD2D2254F6E8A86771E9EBB59C0">
    <w:name w:val="C0DC6DD2D2254F6E8A86771E9EBB59C0"/>
    <w:rsid w:val="0045160E"/>
    <w:pPr>
      <w:spacing w:after="160" w:line="259" w:lineRule="auto"/>
    </w:pPr>
  </w:style>
  <w:style w:type="paragraph" w:customStyle="1" w:styleId="1A6EC0117D1949F09A0E9F542ACCD65E">
    <w:name w:val="1A6EC0117D1949F09A0E9F542ACCD65E"/>
    <w:rsid w:val="0045160E"/>
    <w:pPr>
      <w:spacing w:after="160" w:line="259" w:lineRule="auto"/>
    </w:pPr>
  </w:style>
  <w:style w:type="paragraph" w:customStyle="1" w:styleId="55F584C1B0E54D9BA9FED5F071045974">
    <w:name w:val="55F584C1B0E54D9BA9FED5F071045974"/>
    <w:rsid w:val="0045160E"/>
    <w:pPr>
      <w:spacing w:after="160" w:line="259" w:lineRule="auto"/>
    </w:pPr>
  </w:style>
  <w:style w:type="paragraph" w:customStyle="1" w:styleId="F7265C12C8C14738986ACB70068C852C">
    <w:name w:val="F7265C12C8C14738986ACB70068C852C"/>
    <w:rsid w:val="0045160E"/>
    <w:pPr>
      <w:spacing w:after="160" w:line="259" w:lineRule="auto"/>
    </w:pPr>
  </w:style>
  <w:style w:type="paragraph" w:customStyle="1" w:styleId="4E5A07B97BF54891BB0FC82022CF0FAE">
    <w:name w:val="4E5A07B97BF54891BB0FC82022CF0FAE"/>
    <w:rsid w:val="0045160E"/>
    <w:pPr>
      <w:spacing w:after="160" w:line="259" w:lineRule="auto"/>
    </w:pPr>
  </w:style>
  <w:style w:type="paragraph" w:customStyle="1" w:styleId="2D34756B1D9E4B1FB36F5F444210C195">
    <w:name w:val="2D34756B1D9E4B1FB36F5F444210C195"/>
    <w:rsid w:val="0045160E"/>
    <w:pPr>
      <w:spacing w:after="160" w:line="259" w:lineRule="auto"/>
    </w:pPr>
  </w:style>
  <w:style w:type="paragraph" w:customStyle="1" w:styleId="F9349A240372466780B0A67E6D1BF817">
    <w:name w:val="F9349A240372466780B0A67E6D1BF817"/>
    <w:rsid w:val="0045160E"/>
    <w:pPr>
      <w:spacing w:after="160" w:line="259" w:lineRule="auto"/>
    </w:pPr>
  </w:style>
  <w:style w:type="paragraph" w:customStyle="1" w:styleId="241EE0B9DD2847DF878967DE6CC8AA10">
    <w:name w:val="241EE0B9DD2847DF878967DE6CC8AA10"/>
    <w:rsid w:val="0045160E"/>
    <w:pPr>
      <w:spacing w:after="160" w:line="259" w:lineRule="auto"/>
    </w:pPr>
  </w:style>
  <w:style w:type="paragraph" w:customStyle="1" w:styleId="71CB2B7205F4415FB46FDB8CA9D6696D">
    <w:name w:val="71CB2B7205F4415FB46FDB8CA9D6696D"/>
    <w:rsid w:val="0045160E"/>
    <w:pPr>
      <w:spacing w:after="160" w:line="259" w:lineRule="auto"/>
    </w:pPr>
  </w:style>
  <w:style w:type="paragraph" w:customStyle="1" w:styleId="2A653EFF369C40A69CCA212F9C4A44A3">
    <w:name w:val="2A653EFF369C40A69CCA212F9C4A44A3"/>
    <w:rsid w:val="0045160E"/>
    <w:pPr>
      <w:spacing w:after="160" w:line="259" w:lineRule="auto"/>
    </w:pPr>
  </w:style>
  <w:style w:type="paragraph" w:customStyle="1" w:styleId="BBCA4A09BF2B4281AF2EA6C1629CAA38">
    <w:name w:val="BBCA4A09BF2B4281AF2EA6C1629CAA38"/>
    <w:rsid w:val="0045160E"/>
    <w:pPr>
      <w:spacing w:after="160" w:line="259" w:lineRule="auto"/>
    </w:pPr>
  </w:style>
  <w:style w:type="paragraph" w:customStyle="1" w:styleId="323BEBA157734727BD76ECB39720774C">
    <w:name w:val="323BEBA157734727BD76ECB39720774C"/>
    <w:rsid w:val="0045160E"/>
    <w:pPr>
      <w:spacing w:after="160" w:line="259" w:lineRule="auto"/>
    </w:pPr>
  </w:style>
  <w:style w:type="paragraph" w:customStyle="1" w:styleId="72D33861CAF042EC9F6FA7EEB268C8B4">
    <w:name w:val="72D33861CAF042EC9F6FA7EEB268C8B4"/>
    <w:rsid w:val="0045160E"/>
    <w:pPr>
      <w:spacing w:after="160" w:line="259" w:lineRule="auto"/>
    </w:pPr>
  </w:style>
  <w:style w:type="paragraph" w:customStyle="1" w:styleId="74A89BBC283A4771871902A60F0CF5EE">
    <w:name w:val="74A89BBC283A4771871902A60F0CF5EE"/>
    <w:rsid w:val="007401D8"/>
    <w:pPr>
      <w:spacing w:after="160" w:line="259" w:lineRule="auto"/>
    </w:pPr>
  </w:style>
  <w:style w:type="paragraph" w:customStyle="1" w:styleId="FFBE45030F26469BBAC15C85275359F9">
    <w:name w:val="FFBE45030F26469BBAC15C85275359F9"/>
    <w:rsid w:val="007401D8"/>
    <w:pPr>
      <w:spacing w:after="160" w:line="259" w:lineRule="auto"/>
    </w:pPr>
  </w:style>
  <w:style w:type="paragraph" w:customStyle="1" w:styleId="62D9BD7F7FBF496EADE31448F907B9FD">
    <w:name w:val="62D9BD7F7FBF496EADE31448F907B9FD"/>
    <w:rsid w:val="007401D8"/>
    <w:pPr>
      <w:spacing w:after="160" w:line="259" w:lineRule="auto"/>
    </w:pPr>
  </w:style>
  <w:style w:type="paragraph" w:customStyle="1" w:styleId="440C5D09A0BC45D892409B6CE0149491">
    <w:name w:val="440C5D09A0BC45D892409B6CE0149491"/>
    <w:rsid w:val="007401D8"/>
    <w:pPr>
      <w:spacing w:after="160" w:line="259" w:lineRule="auto"/>
    </w:pPr>
  </w:style>
  <w:style w:type="paragraph" w:customStyle="1" w:styleId="A2107A29DC0242E196A90E9404A63933">
    <w:name w:val="A2107A29DC0242E196A90E9404A63933"/>
    <w:rsid w:val="007401D8"/>
    <w:pPr>
      <w:spacing w:after="160" w:line="259" w:lineRule="auto"/>
    </w:pPr>
  </w:style>
  <w:style w:type="paragraph" w:customStyle="1" w:styleId="921CAB84C738438CB1742A2D78A15375">
    <w:name w:val="921CAB84C738438CB1742A2D78A15375"/>
    <w:rsid w:val="007401D8"/>
    <w:pPr>
      <w:spacing w:after="160" w:line="259" w:lineRule="auto"/>
    </w:pPr>
  </w:style>
  <w:style w:type="paragraph" w:customStyle="1" w:styleId="EA182EB971BA4F8CABCD17123329ED67">
    <w:name w:val="EA182EB971BA4F8CABCD17123329ED67"/>
    <w:rsid w:val="007401D8"/>
    <w:pPr>
      <w:spacing w:after="160" w:line="259" w:lineRule="auto"/>
    </w:pPr>
  </w:style>
  <w:style w:type="paragraph" w:customStyle="1" w:styleId="4294F0380A6B40CCA6280E803A3A6A03">
    <w:name w:val="4294F0380A6B40CCA6280E803A3A6A03"/>
    <w:rsid w:val="007401D8"/>
    <w:pPr>
      <w:spacing w:after="160" w:line="259" w:lineRule="auto"/>
    </w:pPr>
  </w:style>
  <w:style w:type="paragraph" w:customStyle="1" w:styleId="049E3B7087A947429D43455DD6FBC743">
    <w:name w:val="049E3B7087A947429D43455DD6FBC743"/>
    <w:rsid w:val="007401D8"/>
    <w:pPr>
      <w:spacing w:after="160" w:line="259" w:lineRule="auto"/>
    </w:pPr>
  </w:style>
  <w:style w:type="paragraph" w:customStyle="1" w:styleId="FB4952429EFF488D97A64CDD63CBC606">
    <w:name w:val="FB4952429EFF488D97A64CDD63CBC606"/>
    <w:rsid w:val="00CA7A68"/>
    <w:pPr>
      <w:spacing w:after="160" w:line="259" w:lineRule="auto"/>
    </w:pPr>
  </w:style>
  <w:style w:type="paragraph" w:customStyle="1" w:styleId="BAB6B07A91B34805B1CD208F7D5ABB9F">
    <w:name w:val="BAB6B07A91B34805B1CD208F7D5ABB9F"/>
    <w:rsid w:val="00CA7A68"/>
    <w:pPr>
      <w:spacing w:after="160" w:line="259" w:lineRule="auto"/>
    </w:pPr>
  </w:style>
  <w:style w:type="paragraph" w:customStyle="1" w:styleId="E3F551B9C85342588DE97294106C21DE">
    <w:name w:val="E3F551B9C85342588DE97294106C21DE"/>
    <w:rsid w:val="00CA7A68"/>
    <w:pPr>
      <w:spacing w:after="160" w:line="259" w:lineRule="auto"/>
    </w:pPr>
  </w:style>
  <w:style w:type="paragraph" w:customStyle="1" w:styleId="BAE9D2FCC39E4A5F807E61DC1D68BE2F">
    <w:name w:val="BAE9D2FCC39E4A5F807E61DC1D68BE2F"/>
    <w:rsid w:val="00CA7A68"/>
    <w:pPr>
      <w:spacing w:after="160" w:line="259" w:lineRule="auto"/>
    </w:pPr>
  </w:style>
  <w:style w:type="paragraph" w:customStyle="1" w:styleId="AECE6C3090554444B37727501EE3F40F">
    <w:name w:val="AECE6C3090554444B37727501EE3F40F"/>
    <w:rsid w:val="00CA7A68"/>
    <w:pPr>
      <w:spacing w:after="160" w:line="259" w:lineRule="auto"/>
    </w:pPr>
  </w:style>
  <w:style w:type="paragraph" w:customStyle="1" w:styleId="B9FA76B7F7B24AF28582DDC7A89D9131">
    <w:name w:val="B9FA76B7F7B24AF28582DDC7A89D9131"/>
    <w:rsid w:val="00CA7A6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24CFF7-898E-4BCE-A330-5834D35A1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tf03463080_win32.dotx</Template>
  <TotalTime>174</TotalTime>
  <Pages>11</Pages>
  <Words>2746</Words>
  <Characters>15655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K. White</dc:creator>
  <cp:keywords/>
  <dc:description/>
  <cp:lastModifiedBy>Microsoft account</cp:lastModifiedBy>
  <cp:revision>7</cp:revision>
  <cp:lastPrinted>2023-08-14T20:16:00Z</cp:lastPrinted>
  <dcterms:created xsi:type="dcterms:W3CDTF">2023-08-14T20:16:00Z</dcterms:created>
  <dcterms:modified xsi:type="dcterms:W3CDTF">2023-08-14T23:09:00Z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